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75B47BDA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30012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2025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D5270E" w:rsidRPr="00AB56B7" w14:paraId="79F6697B" w14:textId="77777777" w:rsidTr="00A5559C">
              <w:tc>
                <w:tcPr>
                  <w:tcW w:w="2500" w:type="pct"/>
                </w:tcPr>
                <w:p w14:paraId="6C605A30" w14:textId="77777777" w:rsidR="00D5270E" w:rsidRPr="00D5270E" w:rsidRDefault="00D5270E" w:rsidP="00D5270E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D5270E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9"/>
                    <w:gridCol w:w="1068"/>
                    <w:gridCol w:w="1068"/>
                    <w:gridCol w:w="1068"/>
                    <w:gridCol w:w="1068"/>
                    <w:gridCol w:w="1051"/>
                  </w:tblGrid>
                  <w:tr w:rsidR="00D5270E" w:rsidRPr="00D5270E" w14:paraId="3F57F803" w14:textId="77777777" w:rsidTr="00456550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770E0DE" w14:textId="77777777" w:rsidR="00D5270E" w:rsidRPr="00D5270E" w:rsidRDefault="00D5270E" w:rsidP="00D5270E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D5270E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6F812F" w14:textId="77777777" w:rsidR="00D5270E" w:rsidRPr="00D5270E" w:rsidRDefault="00D5270E" w:rsidP="00D5270E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D5270E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BBCE6D" w14:textId="77777777" w:rsidR="00D5270E" w:rsidRPr="00D5270E" w:rsidRDefault="00D5270E" w:rsidP="00D5270E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D5270E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EB0A16" w14:textId="77777777" w:rsidR="00D5270E" w:rsidRPr="00D5270E" w:rsidRDefault="00D5270E" w:rsidP="00D5270E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D5270E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EEA358" w14:textId="77777777" w:rsidR="00D5270E" w:rsidRPr="00D5270E" w:rsidRDefault="00D5270E" w:rsidP="00D5270E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D5270E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FD2708" w14:textId="77777777" w:rsidR="00D5270E" w:rsidRPr="00D5270E" w:rsidRDefault="00D5270E" w:rsidP="00D5270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D5270E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CF435D" w14:textId="231404A3" w:rsidR="00D5270E" w:rsidRPr="00456550" w:rsidRDefault="00456550" w:rsidP="00D5270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456550" w:rsidRPr="00D5270E" w14:paraId="42EFC2A0" w14:textId="77777777" w:rsidTr="00456550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2CD271E5" w14:textId="601CCDE8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6819C3" w14:textId="244B72A2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B110D3" w14:textId="2901BFAB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DF5754" w14:textId="68AA26DE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2601D7" w14:textId="606EDFD6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216427" w14:textId="7EF8693A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30C1E35" w14:textId="67C028A5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56550" w:rsidRPr="00D5270E" w14:paraId="33CACAEE" w14:textId="77777777" w:rsidTr="00456550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30A5922" w14:textId="37A0129B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0A1B22" w14:textId="16AE510E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BFC086" w14:textId="10A6244D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497EA4" w14:textId="21684CD1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8C28A2" w14:textId="733C2E0D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FF8B2B" w14:textId="5FD7B3D4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78AD2EE" w14:textId="28D4D7A7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56550" w:rsidRPr="00D5270E" w14:paraId="505E7FD6" w14:textId="77777777" w:rsidTr="00456550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5D7D778" w14:textId="2DAAAD90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71C340" w14:textId="7E426746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5C51FA" w14:textId="6FBCE85B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C1DAF4" w14:textId="3059F4A4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F9BB80" w14:textId="6EDC47BE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9AF6E3" w14:textId="43F72834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8FE570D" w14:textId="2CA8955C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56550" w:rsidRPr="00D5270E" w14:paraId="327DE968" w14:textId="77777777" w:rsidTr="00456550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45B2728" w14:textId="197C4E34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FA1162" w14:textId="7938CBBF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79ACFF" w14:textId="339283CC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EEAF04" w14:textId="51E0D2B7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BD1A60" w14:textId="676AF76A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A99A42" w14:textId="2EBAACA2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68FB775" w14:textId="4C844B6B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56550" w:rsidRPr="00D5270E" w14:paraId="4FF9BE38" w14:textId="77777777" w:rsidTr="00456550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237015D2" w14:textId="271AD345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E01E75E" w14:textId="6AC54884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15BEF7" w14:textId="3F4E94D3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4BDDF3" w14:textId="0280A33C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8E9369" w14:textId="0284A2E7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B9FEB4" w14:textId="03F89FAC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F4B6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E6D3E3E" w14:textId="0733F0DE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227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56550" w:rsidRPr="00D5270E" w14:paraId="0592AB3B" w14:textId="77777777" w:rsidTr="00456550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B034130" w14:textId="2902AE19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E895EC" w14:textId="06F3C418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CC3D27" w14:textId="77777777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52C068" w14:textId="77777777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AC3B50" w14:textId="77777777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6C2455" w14:textId="77777777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BBABA87" w14:textId="77777777" w:rsidR="00456550" w:rsidRPr="00D5270E" w:rsidRDefault="00456550" w:rsidP="00456550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D5270E" w:rsidRPr="00550C4F" w:rsidRDefault="00D5270E" w:rsidP="00D5270E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3870C6D0" w14:textId="77777777" w:rsidR="00D5270E" w:rsidRPr="00AB56B7" w:rsidRDefault="00D5270E" w:rsidP="00D5270E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D5270E" w:rsidRPr="00AB56B7" w14:paraId="12633BE2" w14:textId="77777777" w:rsidTr="008233C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987F439" w14:textId="77777777" w:rsidR="00D5270E" w:rsidRPr="00622A4A" w:rsidRDefault="00D5270E" w:rsidP="00D5270E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126AB" w14:textId="77777777" w:rsidR="00D5270E" w:rsidRPr="00622A4A" w:rsidRDefault="00D5270E" w:rsidP="00D5270E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25408A" w14:textId="77777777" w:rsidR="00D5270E" w:rsidRPr="00622A4A" w:rsidRDefault="00D5270E" w:rsidP="00D5270E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9E6D7" w14:textId="77777777" w:rsidR="00D5270E" w:rsidRPr="00622A4A" w:rsidRDefault="00D5270E" w:rsidP="00D5270E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89B7D8" w14:textId="77777777" w:rsidR="00D5270E" w:rsidRPr="00622A4A" w:rsidRDefault="00D5270E" w:rsidP="00D5270E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5ECF55" w14:textId="77777777" w:rsidR="00D5270E" w:rsidRPr="00622A4A" w:rsidRDefault="00D5270E" w:rsidP="00D5270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244BF14" w14:textId="5AAD3B4C" w:rsidR="00D5270E" w:rsidRPr="00456550" w:rsidRDefault="00456550" w:rsidP="00D5270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D5270E" w:rsidRPr="00AB56B7" w14:paraId="1A76A804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3FD09DF" w14:textId="690BC837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706F67" w14:textId="28F4D58C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6E8F84" w14:textId="28024081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84B7A3" w14:textId="55E81DFE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85A549" w14:textId="37E77845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227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22966B" w14:textId="7957B054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227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227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AF169D9" w14:textId="77C84ABD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5270E" w:rsidRPr="00AB56B7" w14:paraId="54780F8B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5518506F" w14:textId="3B2A00A7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D287E5" w14:textId="0BCC5C08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B4204D" w14:textId="49DF866A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480815" w14:textId="3B05B14E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6AECDD" w14:textId="2E93AE11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0DAEF5" w14:textId="24C5B088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EFDAA39" w14:textId="044341E5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5270E" w:rsidRPr="00AB56B7" w14:paraId="11658E8A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CF9223D" w14:textId="73B7F923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A3305D" w14:textId="18E4EBCC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832E16" w14:textId="4940958F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8BD4B7" w14:textId="6AE75328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6C3856" w14:textId="6285EA46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BA1C81" w14:textId="3A81C54C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E42B80" w14:textId="43801845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5270E" w:rsidRPr="00AB56B7" w14:paraId="0C58EAA9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01A1117" w14:textId="5EA7AB33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0E4161" w14:textId="2E837589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EEC52F" w14:textId="445CD938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0F84F6" w14:textId="3A9ED24A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6CB6AB" w14:textId="73439EE4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A8AE24" w14:textId="44F463D5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42D63C1" w14:textId="0CB22BFA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5270E" w:rsidRPr="00AB56B7" w14:paraId="2686B77A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A2F1F80" w14:textId="1353D9D6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D83DA1" w14:textId="42ECC015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C111F1" w14:textId="5B828897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DA3D31" w14:textId="0F5D455E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6A5731" w14:textId="2C931C84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9FDD33" w14:textId="564A3F06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3F5C4AC" w14:textId="2E73B844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5270E" w:rsidRPr="00AB56B7" w14:paraId="2621BC76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939979E" w14:textId="189FA17F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7A4923" w14:textId="784CFB91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3001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F4B6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4B6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549B28" w14:textId="77777777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D12665" w14:textId="77777777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BADADE" w14:textId="77777777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6B38E2" w14:textId="77777777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07225D2" w14:textId="77777777" w:rsidR="00D5270E" w:rsidRPr="00AB56B7" w:rsidRDefault="00D5270E" w:rsidP="00D5270E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D5270E" w:rsidRPr="00AB56B7" w:rsidRDefault="00D5270E" w:rsidP="00D5270E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D5270E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D5270E" w14:paraId="63C06BFA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6BFB645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2BE4469C" w14:textId="77777777" w:rsidTr="008233C5">
                    <w:tc>
                      <w:tcPr>
                        <w:tcW w:w="5000" w:type="pct"/>
                      </w:tcPr>
                      <w:p w14:paraId="67FB39C6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0CDA7D47" w14:textId="77777777" w:rsidTr="008233C5">
                    <w:tc>
                      <w:tcPr>
                        <w:tcW w:w="5000" w:type="pct"/>
                      </w:tcPr>
                      <w:p w14:paraId="6F7594CD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13B558B4" w14:textId="77777777" w:rsidTr="008233C5">
                    <w:tc>
                      <w:tcPr>
                        <w:tcW w:w="5000" w:type="pct"/>
                      </w:tcPr>
                      <w:p w14:paraId="3504C990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6350BE17" w14:textId="77777777" w:rsidTr="008233C5">
                    <w:tc>
                      <w:tcPr>
                        <w:tcW w:w="5000" w:type="pct"/>
                      </w:tcPr>
                      <w:p w14:paraId="2F18BE7E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35630948" w14:textId="77777777" w:rsidTr="008233C5">
                    <w:tc>
                      <w:tcPr>
                        <w:tcW w:w="5000" w:type="pct"/>
                      </w:tcPr>
                      <w:p w14:paraId="2B995BC9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35C10088" w14:textId="77777777" w:rsidTr="008233C5">
                    <w:tc>
                      <w:tcPr>
                        <w:tcW w:w="5000" w:type="pct"/>
                      </w:tcPr>
                      <w:p w14:paraId="3367F223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15C73952" w14:textId="77777777" w:rsidTr="008233C5">
                    <w:tc>
                      <w:tcPr>
                        <w:tcW w:w="5000" w:type="pct"/>
                      </w:tcPr>
                      <w:p w14:paraId="483E36C0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60B7CFAA" w14:textId="77777777" w:rsidTr="008233C5">
                    <w:tc>
                      <w:tcPr>
                        <w:tcW w:w="5000" w:type="pct"/>
                      </w:tcPr>
                      <w:p w14:paraId="16EEC2E7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D5270E" w:rsidRPr="00AB56B7" w:rsidRDefault="00D5270E" w:rsidP="00D5270E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D5270E" w14:paraId="178A4E85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7747C62B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161C03CD" w14:textId="77777777" w:rsidTr="008233C5">
                    <w:tc>
                      <w:tcPr>
                        <w:tcW w:w="5000" w:type="pct"/>
                      </w:tcPr>
                      <w:p w14:paraId="2FF2F133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359818B9" w14:textId="77777777" w:rsidTr="008233C5">
                    <w:tc>
                      <w:tcPr>
                        <w:tcW w:w="5000" w:type="pct"/>
                      </w:tcPr>
                      <w:p w14:paraId="4BCA93E2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4317702C" w14:textId="77777777" w:rsidTr="008233C5">
                    <w:tc>
                      <w:tcPr>
                        <w:tcW w:w="5000" w:type="pct"/>
                      </w:tcPr>
                      <w:p w14:paraId="26F93FF5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5E72B4D3" w14:textId="77777777" w:rsidTr="008233C5">
                    <w:tc>
                      <w:tcPr>
                        <w:tcW w:w="5000" w:type="pct"/>
                      </w:tcPr>
                      <w:p w14:paraId="75371D7A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384C90F6" w14:textId="77777777" w:rsidTr="008233C5">
                    <w:tc>
                      <w:tcPr>
                        <w:tcW w:w="5000" w:type="pct"/>
                      </w:tcPr>
                      <w:p w14:paraId="718FE4E1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0781D084" w14:textId="77777777" w:rsidTr="008233C5">
                    <w:tc>
                      <w:tcPr>
                        <w:tcW w:w="5000" w:type="pct"/>
                      </w:tcPr>
                      <w:p w14:paraId="6C6205B5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34774353" w14:textId="77777777" w:rsidTr="008233C5">
                    <w:tc>
                      <w:tcPr>
                        <w:tcW w:w="5000" w:type="pct"/>
                      </w:tcPr>
                      <w:p w14:paraId="1A2910D4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D5270E" w14:paraId="6B08F358" w14:textId="77777777" w:rsidTr="008233C5">
                    <w:tc>
                      <w:tcPr>
                        <w:tcW w:w="5000" w:type="pct"/>
                      </w:tcPr>
                      <w:p w14:paraId="5E5E845E" w14:textId="77777777" w:rsidR="00D5270E" w:rsidRDefault="00D5270E" w:rsidP="00D5270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D5270E" w:rsidRPr="00AB56B7" w:rsidRDefault="00D5270E" w:rsidP="00D5270E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1F231" w14:textId="77777777" w:rsidR="00572936" w:rsidRDefault="00572936">
      <w:pPr>
        <w:spacing w:after="0"/>
      </w:pPr>
      <w:r>
        <w:separator/>
      </w:r>
    </w:p>
  </w:endnote>
  <w:endnote w:type="continuationSeparator" w:id="0">
    <w:p w14:paraId="249DA955" w14:textId="77777777" w:rsidR="00572936" w:rsidRDefault="005729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C4D9B" w14:textId="77777777" w:rsidR="00572936" w:rsidRDefault="00572936">
      <w:pPr>
        <w:spacing w:after="0"/>
      </w:pPr>
      <w:r>
        <w:separator/>
      </w:r>
    </w:p>
  </w:footnote>
  <w:footnote w:type="continuationSeparator" w:id="0">
    <w:p w14:paraId="35792397" w14:textId="77777777" w:rsidR="00572936" w:rsidRDefault="005729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5"/>
    <w:docVar w:name="MonthEnd10" w:val="31/10/2025"/>
    <w:docVar w:name="MonthEnd11" w:val="30/11/2025"/>
    <w:docVar w:name="MonthEnd12" w:val="31/12/2025"/>
    <w:docVar w:name="MonthEnd2" w:val="28/02/2025"/>
    <w:docVar w:name="MonthEnd3" w:val="31/03/2025"/>
    <w:docVar w:name="MonthEnd4" w:val="30/04/2025"/>
    <w:docVar w:name="MonthEnd5" w:val="31/05/2025"/>
    <w:docVar w:name="MonthEnd6" w:val="30/06/2025"/>
    <w:docVar w:name="MonthEnd7" w:val="31/07/2025"/>
    <w:docVar w:name="MonthEnd8" w:val="31/08/2025"/>
    <w:docVar w:name="MonthEnd9" w:val="30/09/2025"/>
    <w:docVar w:name="Months" w:val="12"/>
    <w:docVar w:name="MonthStart1" w:val="01/01/2025"/>
    <w:docVar w:name="MonthStart10" w:val="01/10/2025"/>
    <w:docVar w:name="MonthStart11" w:val="01/11/2025"/>
    <w:docVar w:name="MonthStart12" w:val="01/12/2025"/>
    <w:docVar w:name="MonthStart2" w:val="01/02/2025"/>
    <w:docVar w:name="MonthStart3" w:val="01/03/2025"/>
    <w:docVar w:name="MonthStart4" w:val="01/04/2025"/>
    <w:docVar w:name="MonthStart5" w:val="01/05/2025"/>
    <w:docVar w:name="MonthStart6" w:val="01/06/2025"/>
    <w:docVar w:name="MonthStart7" w:val="01/07/2025"/>
    <w:docVar w:name="MonthStart8" w:val="01/08/2025"/>
    <w:docVar w:name="MonthStart9" w:val="01/09/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34A51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C0D41"/>
    <w:rsid w:val="003C325E"/>
    <w:rsid w:val="003E085C"/>
    <w:rsid w:val="003E7B3A"/>
    <w:rsid w:val="003F70D3"/>
    <w:rsid w:val="00416364"/>
    <w:rsid w:val="00431B29"/>
    <w:rsid w:val="00440416"/>
    <w:rsid w:val="00456550"/>
    <w:rsid w:val="00462EAD"/>
    <w:rsid w:val="0047429C"/>
    <w:rsid w:val="0048735D"/>
    <w:rsid w:val="004A2C92"/>
    <w:rsid w:val="004A6170"/>
    <w:rsid w:val="004B2D3B"/>
    <w:rsid w:val="004F2270"/>
    <w:rsid w:val="004F6AAC"/>
    <w:rsid w:val="00505A3A"/>
    <w:rsid w:val="00512F2D"/>
    <w:rsid w:val="00543187"/>
    <w:rsid w:val="00550C4F"/>
    <w:rsid w:val="00570FBB"/>
    <w:rsid w:val="00572936"/>
    <w:rsid w:val="00583B82"/>
    <w:rsid w:val="005923AC"/>
    <w:rsid w:val="005B1D94"/>
    <w:rsid w:val="005D5149"/>
    <w:rsid w:val="005E656F"/>
    <w:rsid w:val="00622A4A"/>
    <w:rsid w:val="00667021"/>
    <w:rsid w:val="006974E1"/>
    <w:rsid w:val="006C0896"/>
    <w:rsid w:val="006E7CE4"/>
    <w:rsid w:val="006F513E"/>
    <w:rsid w:val="00712732"/>
    <w:rsid w:val="00742CA1"/>
    <w:rsid w:val="007B179C"/>
    <w:rsid w:val="007C0139"/>
    <w:rsid w:val="007D45A1"/>
    <w:rsid w:val="007F564D"/>
    <w:rsid w:val="00804FAE"/>
    <w:rsid w:val="00833394"/>
    <w:rsid w:val="008527AC"/>
    <w:rsid w:val="00864371"/>
    <w:rsid w:val="0087060A"/>
    <w:rsid w:val="008B1201"/>
    <w:rsid w:val="008B63DD"/>
    <w:rsid w:val="008C077A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BF4B63"/>
    <w:rsid w:val="00C30012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5270E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16E3A"/>
    <w:rsid w:val="00F36A14"/>
    <w:rsid w:val="00F413C4"/>
    <w:rsid w:val="00F90303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2022-12-12T12:53:00Z</dcterms:created>
  <dcterms:modified xsi:type="dcterms:W3CDTF">2022-12-12T12:53:00Z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