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3131"/>
      </w:tblGrid>
      <w:tr w:rsidR="003E085C" w:rsidRPr="00EA276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9BBB8C" w:rsidR="003E085C" w:rsidRPr="00EA2769" w:rsidRDefault="003E085C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5782"/>
              <w:gridCol w:w="5783"/>
              <w:gridCol w:w="5783"/>
              <w:gridCol w:w="5783"/>
            </w:tblGrid>
            <w:tr w:rsidR="00240D4D" w:rsidRPr="008E179C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76DBD722" w:rsidR="00240D4D" w:rsidRPr="00D00B5C" w:rsidRDefault="005647E7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  <w:lang w:val="en-US"/>
                    </w:rPr>
                  </w:pPr>
                  <w:bookmarkStart w:id="1" w:name="_Hlk38821049"/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JANUAR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val="en-US"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4"/>
                    <w:gridCol w:w="764"/>
                    <w:gridCol w:w="764"/>
                    <w:gridCol w:w="764"/>
                    <w:gridCol w:w="764"/>
                    <w:gridCol w:w="764"/>
                    <w:gridCol w:w="745"/>
                  </w:tblGrid>
                  <w:tr w:rsidR="00240D4D" w:rsidRPr="008E179C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F06B16D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C134341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5685052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7813E60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680D8B72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1AE87EC4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C71E385" w:rsidR="00240D4D" w:rsidRPr="004D65CE" w:rsidRDefault="005647E7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254B05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D32068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4929718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6E5AF70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3B246E4E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09CAF8C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3806AC9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7BF5E83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474716E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68755E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410C7E8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D027851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780E31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7D6844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A940CE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4F1E9D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531C659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5E7B96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32ED51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5ECC80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2A5EF9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38EEBC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245EF3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674B94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DB3506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694AEB3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CB6F74E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F462EF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8124B4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126C63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6FB235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9326D8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E41B03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92081E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0DDDF4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9D5E1C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774186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28486F98" w:rsidR="00240D4D" w:rsidRPr="00D00B5C" w:rsidRDefault="005647E7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  <w:lang w:val="en-US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FEBRUAR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val="en-US"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2"/>
                    <w:gridCol w:w="763"/>
                    <w:gridCol w:w="764"/>
                    <w:gridCol w:w="764"/>
                    <w:gridCol w:w="764"/>
                    <w:gridCol w:w="764"/>
                    <w:gridCol w:w="749"/>
                  </w:tblGrid>
                  <w:tr w:rsidR="002A7F9C" w:rsidRPr="008E179C" w14:paraId="4D521D1C" w14:textId="77777777" w:rsidTr="002A7F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555061B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FC8AE8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48E217B3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F7130B3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5705520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116983CD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3D3FD956" w:rsidR="002A7F9C" w:rsidRPr="004D65CE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033AD79B" w14:textId="77777777" w:rsidTr="002A7F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3926600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7771F37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168D4A9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3F76BB1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4E9B970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0186D20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1A9E9F3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78283D" w14:textId="77777777" w:rsidTr="002A7F9C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6E1A06" w14:textId="4B2CCA1F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57336CE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0C77C7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77014D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6A17E3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DF068FE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04A473F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DC4D67B" w14:textId="77777777" w:rsidTr="002A7F9C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AC88D8" w14:textId="28E31AC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4F9A53D5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B315BB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252F97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ED2E4F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F70BF5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07DA5F83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3331944" w14:textId="77777777" w:rsidTr="002A7F9C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6526BF" w14:textId="04A8058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FB5D36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F7ED911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C6C6A1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2BF4773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8C0916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7D5A64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B0FF95" w14:textId="77777777" w:rsidTr="002A7F9C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A5D3919" w14:textId="14C85C4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12054FAF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45749A3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CA4C1C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8CF1FC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8398EF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0731547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CB553C4" w14:textId="77777777" w:rsidTr="002A7F9C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49FBFA" w14:textId="0FF42AF5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51AD8E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!A12 Is Not In Table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635B5D45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BD87F36" w:rsidR="00240D4D" w:rsidRPr="00D00B5C" w:rsidRDefault="005647E7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  <w:lang w:val="en-US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MAREC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val="en-US"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3"/>
                    <w:gridCol w:w="762"/>
                    <w:gridCol w:w="764"/>
                    <w:gridCol w:w="764"/>
                    <w:gridCol w:w="764"/>
                    <w:gridCol w:w="764"/>
                    <w:gridCol w:w="749"/>
                  </w:tblGrid>
                  <w:tr w:rsidR="002A7F9C" w:rsidRPr="008E179C" w14:paraId="5FBA1453" w14:textId="77777777" w:rsidTr="002A7F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6A806928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5A2EF6E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AF791CE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C712231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2587B628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3C873D82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53B9368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1AD7C61D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0538AD8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5D8F5E4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6EFFE51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0DF63B1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6A8A6605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3859BFE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392763D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MonthStart3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ACC4FBD" w14:textId="77777777" w:rsidTr="002A7F9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C56AA4B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55DEE79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AE04D7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D45E57D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4D08BBF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059AA35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73476A51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DAA7F9C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CE77008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BB6898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643AA4E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8DD9CE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0A773D5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1DFBC0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4DEFFB2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91924FE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B6652F1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F38CB00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08F3EB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CA616BF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C1A2BD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6DBF223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6FB19502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22DB458" w14:textId="77777777" w:rsidTr="002A7F9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AAEFC99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B584D1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39B55C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F2062BA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62D73DC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76ECB76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7765140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3808F25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3048181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88417B4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MonthEnd3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240D4D" w:rsidRPr="00677F03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260070DC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9B4815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APRIL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3"/>
                    <w:gridCol w:w="762"/>
                    <w:gridCol w:w="764"/>
                    <w:gridCol w:w="764"/>
                    <w:gridCol w:w="764"/>
                    <w:gridCol w:w="764"/>
                    <w:gridCol w:w="749"/>
                  </w:tblGrid>
                  <w:tr w:rsidR="002A7F9C" w:rsidRPr="008E179C" w14:paraId="486B25E3" w14:textId="77777777" w:rsidTr="002A7F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03C4CFDF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3C2D5FF7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3966B45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38FF8C24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E9C3B72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21D558AC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5168A19F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18746610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75CC989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34844EA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0EB7A52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1008C70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3FC3D1E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7E34897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3457B97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MonthStart4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B6D7401" w14:textId="77777777" w:rsidTr="002A7F9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F5AF3D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0C2DD6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5B38AF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4E6548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CD3ACA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44A7E3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14266C6" w14:textId="42D3F9E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E5D7C27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B62D2B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EAFD7B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8340D8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57F0FD7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7D3723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AF0624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75FC51" w14:textId="7EEA9D5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FD26192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7A4119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75B04F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F878BB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72A823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EBD0EF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2373CE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B413671" w14:textId="61ECC1E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E4EF58A" w14:textId="77777777" w:rsidTr="002A7F9C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1D18BC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D11F7A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E135EC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72379F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C66289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4F5892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BE654C5" w14:textId="1BAD466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CB933A3" w14:textId="77777777" w:rsidTr="002A7F9C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208A64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076A56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MonthEnd4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2972D7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5F4768A2" w14:textId="77777777" w:rsidR="00240D4D" w:rsidRPr="008E179C" w:rsidRDefault="00240D4D" w:rsidP="00E50BDE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8E179C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3EB8830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MAJ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0"/>
                    <w:gridCol w:w="763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4533209A" w14:textId="77777777" w:rsidTr="002A7F9C">
                    <w:trPr>
                      <w:trHeight w:val="170"/>
                    </w:trPr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0896A41A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0496BE48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4A1A24D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0261F970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59BB4B87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6A3C8949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4F1078C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38FA371F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5D5198F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2B87E6C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21C9768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15B09F6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0C9F48E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0987463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2DAE18E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MonthStart5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F2BFDB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72217980" w14:textId="6022B0E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76C6ECD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C3FEC9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C5C866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544C36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73AFCBC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6DA228" w14:textId="0344E9F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5C3EBBEF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3B720E8" w14:textId="4285FFD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1BC94A4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1BDA52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2BC67A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07EF82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A46DB2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869C1DC" w14:textId="7AAF449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A93A41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6DBCB23D" w14:textId="63A6813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65951E3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C9F98E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853AD5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DAF448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AF036F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D4C57E" w14:textId="283F56F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D57EB2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6E2CB464" w14:textId="749C918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2B96E47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1906A8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2271AC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E7E0D6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82AFA4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F76B1F" w14:textId="1B7CCE7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CBC6B8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16A44DC" w14:textId="518553B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1930E94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MonthEnd5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0A0F5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7B246660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C7F23A3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JUNIJ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1"/>
                    <w:gridCol w:w="763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43FDBBAF" w14:textId="77777777" w:rsidTr="002A7F9C">
                    <w:trPr>
                      <w:trHeight w:val="170"/>
                    </w:trPr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368FBD83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15F3AE7E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177B6364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5148BA8B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1143F7FF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4EC612CE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49312E5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10101CD6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5F6AC19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31CC2C7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32C624C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29D4D3D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0B7AA10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7D68D82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0C3E3FD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MonthStart6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A162450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52F00F4" w14:textId="354C17B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3FB000B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1352D2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2E6333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CF524B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DBAD15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A83B728" w14:textId="65C6E79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BBD0250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E7C0667" w14:textId="4239B18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0463557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EC0B76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39FE85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6EB014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D6E0F1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57A761" w14:textId="1C3143A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CC90BE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D0E9B3D" w14:textId="3F40247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76EDF71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614C0B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F00358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ED61F9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E6EFB3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2D741E" w14:textId="76AD746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7AB0675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9D9ADCD" w14:textId="7FBF18C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5A51083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CC557E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20A145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2B424C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176C63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02653" w14:textId="4AAF3C0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E8BAD15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7239B36" w14:textId="39CBC3C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5803B6B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MonthEnd6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A517B8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254C2834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6241AEA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JULIJ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2"/>
                    <w:gridCol w:w="762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0B89FD3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1C34DF64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78C3D51F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3E7625D6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12710AC7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7C01032D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44924E5F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2ABD6C8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615AD49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51E23C6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348780A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6097FB8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326D4B5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032E755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MonthStart7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3E396B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27E991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B36544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93A23B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53A71D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AD30EF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0405D1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537D3D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C5780E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10C497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253CF4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1E7DF0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D25BB8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E9E634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885CB3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F7337F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4E6E1D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2554ABF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AC1040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CDD9A3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3F9E1A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5DCB65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CC0E82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149BBE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CE65A6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425C58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D6C080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36A0EC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F0DB6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9B04EF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MonthEnd7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3BB208CE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DA6FFC5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AVGUST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2"/>
                    <w:gridCol w:w="762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0784496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1EC4E13C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5DD56E53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2932704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2F74B71E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A086296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0759B6F9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03D8866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3DE5707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7A1D5EA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386B902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40B1E17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A2C32A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5D61837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MonthStart8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80FCF2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10BB0C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ABBBC3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4AF092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D6C7C4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E6930B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F0D905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15DF8A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727116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74793F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6867E0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44BAC3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8AACE2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B11A09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8634E6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00EC5B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F487B7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09B103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54899C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A08C60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B9B6A2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3FF41C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C3B364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704C7B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2A7EF0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17A51B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B6E2D0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16FA5F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236106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6EE5A5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MonthEnd8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18E383FC" w14:textId="77777777" w:rsidR="00240D4D" w:rsidRPr="008E179C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8E179C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5A323C77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SEPTEMBER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0"/>
                    <w:gridCol w:w="763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6E92A4E3" w14:textId="77777777" w:rsidTr="002A7F9C">
                    <w:trPr>
                      <w:trHeight w:val="170"/>
                    </w:trPr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6C081F87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F3D5F15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64C5614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285D1143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8D4DBE2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1378AE83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32E3A7C6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191EEF27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4919B02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26D3BAB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0562507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6505E7C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394196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3D45197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24FAC37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MonthStart9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EE1544C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2C961F1" w14:textId="51367A8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3D1A1B5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9A6E59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FE85D6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2792BF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289D28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DAD5D4E" w14:textId="54ABBAA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E1942DA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6BD514" w14:textId="7FA2AEF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199FFA9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D33D55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6D43B0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84B77D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6F9155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E847D9" w14:textId="68C4781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43588CF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A2651C6" w14:textId="0B7F00D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7E27B6D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D899E6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472D30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2DB83B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8644EE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152E55B" w14:textId="1F63466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7DB3AB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4CE423F" w14:textId="6CD1AC0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7D5A138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63AB5B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7AC1E1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0DCC4D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82EDF7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FE5E8A" w14:textId="75F5049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5F9738C0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962714E" w14:textId="04631D4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6C66BBF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MonthEnd9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5FE9C0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31377DC9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07321A0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OKTOBER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1"/>
                    <w:gridCol w:w="763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1DAA9906" w14:textId="77777777" w:rsidTr="002A7F9C">
                    <w:trPr>
                      <w:trHeight w:val="170"/>
                    </w:trPr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66A916D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73B14595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399CF2E1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69C2B296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5860EC69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78240B84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89A904A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048A2737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7B4EA6F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32BCC9B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76D2212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7731C03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71CBA23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09A1E1D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3D5E500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MonthStart10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556AA3B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30F25BF" w14:textId="5994B2F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919206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C7585E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9B1EF8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070E4D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3B82FA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244D2C6" w14:textId="08BE2DE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841C5FA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8CD6B08" w14:textId="4583F53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3CADC13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5E58D2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9697E4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DC3D99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5F082D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14BE94B" w14:textId="68BD115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A3FB71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E54D898" w14:textId="473A708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622C83C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CC1DC1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A4FCAE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9AC694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B1580F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748F24" w14:textId="3F6DCC6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EFB191" w14:textId="77777777" w:rsidTr="002A7F9C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4F21411" w14:textId="000AB90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732E971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138353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907484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A83CE6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CF2868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1807CB" w14:textId="4FB86F2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CC5E29B" w14:textId="77777777" w:rsidTr="002A7F9C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E7BD1B5" w14:textId="0EF71F2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69A95FB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MonthEnd10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4A0ED8C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71E1777A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4144E88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  <w:lang w:val="en-US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NOVEMBER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val="en-US"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2"/>
                    <w:gridCol w:w="762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022506F0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32046BC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DE7C966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4BD1277D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C46BCD8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6C1362D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31112941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1733312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76DA0EE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3B5323B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1015B51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2466563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02403EE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35AA9D0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MonthStart11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1C4883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CF86F7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6B9D81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1BEC30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76268E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8116A5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F8786C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62C459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E6F273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C426EC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E4526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C15496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42470B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C22BCC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9475D0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E617CA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97EB7A2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6A613D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186EC1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C39C20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1BB8A9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D78BAE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3EAF96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DC8458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DFC550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B37E49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3CD34E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C29915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D271E9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AB1BFD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MonthEnd11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054AA2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43A637F0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38CA7F2" w:rsidR="00240D4D" w:rsidRPr="00D00B5C" w:rsidRDefault="005647E7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60"/>
                      <w:szCs w:val="6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>DECEMBER</w:t>
                  </w:r>
                  <w:r w:rsidR="00EA2769" w:rsidRPr="00D00B5C">
                    <w:rPr>
                      <w:rFonts w:ascii="Impact" w:hAnsi="Impact" w:cs="Calibri"/>
                      <w:noProof/>
                      <w:color w:val="auto"/>
                      <w:sz w:val="60"/>
                      <w:szCs w:val="60"/>
                      <w:lang w:bidi="ru-RU"/>
                    </w:rPr>
                    <w:t xml:space="preserve"> 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begin"/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separate"/>
                  </w:r>
                  <w:r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t>2023</w:t>
                  </w:r>
                  <w:r w:rsidR="00EA2769" w:rsidRPr="00D00B5C">
                    <w:rPr>
                      <w:rFonts w:ascii="Impact" w:hAnsi="Impact"/>
                      <w:noProof/>
                      <w:color w:val="808080" w:themeColor="background1" w:themeShade="80"/>
                      <w:sz w:val="60"/>
                      <w:szCs w:val="6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52"/>
                    <w:gridCol w:w="762"/>
                    <w:gridCol w:w="764"/>
                    <w:gridCol w:w="764"/>
                    <w:gridCol w:w="764"/>
                    <w:gridCol w:w="764"/>
                    <w:gridCol w:w="750"/>
                  </w:tblGrid>
                  <w:tr w:rsidR="002A7F9C" w:rsidRPr="008E179C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32E62B10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4FB90B1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BED7D67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307F1F9D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00D84020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09479F40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15D17BF0" w:rsidR="002A7F9C" w:rsidRPr="00D00B5C" w:rsidRDefault="005647E7" w:rsidP="002A7F9C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2"/>
                            <w:szCs w:val="3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8E179C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93F96E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понедельник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" 1 ""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13C6110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вторник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47D9227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среда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481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A71410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четверг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31684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7E4E82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1B503B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7C16DA3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суббота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12D9238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MonthStart12 \@ dddd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пятница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“</w:instrText>
                        </w:r>
                        <w:r w:rsidRPr="00677F03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воскресенье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" 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&lt;&gt; 0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D9D57B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=G2+1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1CF676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0BBF89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814C6D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FA85E03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055839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802FC0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3AC8CAD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=G3+1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E020A75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58AA691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B88374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BF16496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60DD5B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A466C64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17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D533B3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=G4+1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BCA6CE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19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ADA7F9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8EC592C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DA7B78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22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195F28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23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298624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24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467625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24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=G5+1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25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9745BAA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25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26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EE76729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=B6+1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27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627171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=C6+1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28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7B3AE28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28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=D6+1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t>29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5162450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29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=E6+1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30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93523EE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=F6+1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t>31</w:t>
                        </w:r>
                        <w:r w:rsidRPr="00677F03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5AC655F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=G6+1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2B5C24B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5647E7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 0,""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IF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30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&lt;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DocVariable MonthEnd12 \@ d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begin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=A7+1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 xml:space="preserve"> "" 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separate"/>
                        </w:r>
                        <w:r w:rsidR="00BB0DC3"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instrText>31</w:instrText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  <w:r w:rsidRPr="00677F03"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77F03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52"/>
                            <w:szCs w:val="52"/>
                          </w:rPr>
                        </w:pPr>
                      </w:p>
                    </w:tc>
                  </w:tr>
                </w:tbl>
                <w:p w14:paraId="3B3A58C6" w14:textId="77777777" w:rsidR="00240D4D" w:rsidRPr="008E179C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E179C" w:rsidRDefault="00E50BDE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D00B5C" w:rsidRDefault="00F93E3B" w:rsidP="00240D4D">
      <w:pPr>
        <w:pStyle w:val="a5"/>
        <w:rPr>
          <w:rFonts w:ascii="Impact" w:hAnsi="Impact"/>
          <w:noProof/>
          <w:color w:val="auto"/>
          <w:sz w:val="2"/>
          <w:szCs w:val="2"/>
        </w:rPr>
      </w:pPr>
    </w:p>
    <w:sectPr w:rsidR="00F93E3B" w:rsidRPr="00D00B5C" w:rsidSect="00677F03">
      <w:pgSz w:w="23811" w:h="16838" w:orient="landscape" w:code="8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D94A" w14:textId="77777777" w:rsidR="003C2EF1" w:rsidRDefault="003C2EF1">
      <w:pPr>
        <w:spacing w:after="0"/>
      </w:pPr>
      <w:r>
        <w:separator/>
      </w:r>
    </w:p>
  </w:endnote>
  <w:endnote w:type="continuationSeparator" w:id="0">
    <w:p w14:paraId="58F4825C" w14:textId="77777777" w:rsidR="003C2EF1" w:rsidRDefault="003C2E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FF8D1" w14:textId="77777777" w:rsidR="003C2EF1" w:rsidRDefault="003C2EF1">
      <w:pPr>
        <w:spacing w:after="0"/>
      </w:pPr>
      <w:r>
        <w:separator/>
      </w:r>
    </w:p>
  </w:footnote>
  <w:footnote w:type="continuationSeparator" w:id="0">
    <w:p w14:paraId="68E553F9" w14:textId="77777777" w:rsidR="003C2EF1" w:rsidRDefault="003C2E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31684"/>
    <w:rsid w:val="00151CCE"/>
    <w:rsid w:val="00192E8A"/>
    <w:rsid w:val="001B01F9"/>
    <w:rsid w:val="001B503B"/>
    <w:rsid w:val="001C41F9"/>
    <w:rsid w:val="00240D4D"/>
    <w:rsid w:val="002562E7"/>
    <w:rsid w:val="00285C1D"/>
    <w:rsid w:val="0029149D"/>
    <w:rsid w:val="002A7F9C"/>
    <w:rsid w:val="002B1154"/>
    <w:rsid w:val="003327F5"/>
    <w:rsid w:val="0033472D"/>
    <w:rsid w:val="00340CAF"/>
    <w:rsid w:val="003C0D41"/>
    <w:rsid w:val="003C2EF1"/>
    <w:rsid w:val="003E085C"/>
    <w:rsid w:val="003E7B3A"/>
    <w:rsid w:val="00416364"/>
    <w:rsid w:val="00431B29"/>
    <w:rsid w:val="00440416"/>
    <w:rsid w:val="00462EAD"/>
    <w:rsid w:val="004A6170"/>
    <w:rsid w:val="004D65CE"/>
    <w:rsid w:val="004F6AAC"/>
    <w:rsid w:val="00512F2D"/>
    <w:rsid w:val="00564481"/>
    <w:rsid w:val="005647E7"/>
    <w:rsid w:val="00570FBB"/>
    <w:rsid w:val="00583B82"/>
    <w:rsid w:val="005923AC"/>
    <w:rsid w:val="005A6B47"/>
    <w:rsid w:val="005D5149"/>
    <w:rsid w:val="005E656F"/>
    <w:rsid w:val="00653B95"/>
    <w:rsid w:val="00667021"/>
    <w:rsid w:val="00677F03"/>
    <w:rsid w:val="00690403"/>
    <w:rsid w:val="006974E1"/>
    <w:rsid w:val="006C0896"/>
    <w:rsid w:val="006F513E"/>
    <w:rsid w:val="00743C09"/>
    <w:rsid w:val="007C0139"/>
    <w:rsid w:val="007D45A1"/>
    <w:rsid w:val="007F564D"/>
    <w:rsid w:val="008550AE"/>
    <w:rsid w:val="008B1201"/>
    <w:rsid w:val="008E179C"/>
    <w:rsid w:val="008F16F7"/>
    <w:rsid w:val="009164BA"/>
    <w:rsid w:val="009166BD"/>
    <w:rsid w:val="00977AAE"/>
    <w:rsid w:val="00996E56"/>
    <w:rsid w:val="00997268"/>
    <w:rsid w:val="009E2DEF"/>
    <w:rsid w:val="00A12667"/>
    <w:rsid w:val="00A14581"/>
    <w:rsid w:val="00A20E4C"/>
    <w:rsid w:val="00AA23D3"/>
    <w:rsid w:val="00AA3C50"/>
    <w:rsid w:val="00AE302A"/>
    <w:rsid w:val="00AE36BB"/>
    <w:rsid w:val="00B37C7E"/>
    <w:rsid w:val="00B53410"/>
    <w:rsid w:val="00B65B09"/>
    <w:rsid w:val="00B85583"/>
    <w:rsid w:val="00B9476B"/>
    <w:rsid w:val="00BB0DC3"/>
    <w:rsid w:val="00BC3952"/>
    <w:rsid w:val="00BE5AB8"/>
    <w:rsid w:val="00C44DFB"/>
    <w:rsid w:val="00C63324"/>
    <w:rsid w:val="00C6519B"/>
    <w:rsid w:val="00C70F21"/>
    <w:rsid w:val="00C7354B"/>
    <w:rsid w:val="00C91F9B"/>
    <w:rsid w:val="00D00B5C"/>
    <w:rsid w:val="00DE32AC"/>
    <w:rsid w:val="00E1407A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B5BAA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3360</Words>
  <Characters>20160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2023-05-11T05:18:00Z</dcterms:created>
  <dcterms:modified xsi:type="dcterms:W3CDTF">2023-05-11T05:18:00Z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