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408FC16F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3D48A1ED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DE599D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17625E0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7D25360A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61775AD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2792B3DA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4EF92DC1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18376414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766A5848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630DC1FC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14AC0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2B5D57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9508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3483CA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58D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109668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58D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60A223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58D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1D447E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58D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58D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58D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4FD87D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10281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7F18D0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3D0EAF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420066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3E1EC9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37A931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0E525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7CE473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26DC841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CB068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0AFF1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E61AF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7BB77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6B088E4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315D77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6910DB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799E68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5E15AF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5A159B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2CE5DC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53F54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11144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606534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29C25C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4BAA39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34ACA4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8E245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1E579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5D7703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2729F6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B541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C52C" w14:textId="77777777" w:rsidR="00895D66" w:rsidRDefault="00895D66">
      <w:pPr>
        <w:spacing w:after="0"/>
      </w:pPr>
      <w:r>
        <w:separator/>
      </w:r>
    </w:p>
  </w:endnote>
  <w:endnote w:type="continuationSeparator" w:id="0">
    <w:p w14:paraId="0FBD0B1F" w14:textId="77777777" w:rsidR="00895D66" w:rsidRDefault="00895D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EA0C" w14:textId="77777777" w:rsidR="00895D66" w:rsidRDefault="00895D66">
      <w:pPr>
        <w:spacing w:after="0"/>
      </w:pPr>
      <w:r>
        <w:separator/>
      </w:r>
    </w:p>
  </w:footnote>
  <w:footnote w:type="continuationSeparator" w:id="0">
    <w:p w14:paraId="0A167A1F" w14:textId="77777777" w:rsidR="00895D66" w:rsidRDefault="00895D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43EC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85C1D"/>
    <w:rsid w:val="003019F6"/>
    <w:rsid w:val="00316E76"/>
    <w:rsid w:val="003327F5"/>
    <w:rsid w:val="00340CAF"/>
    <w:rsid w:val="003B1652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1EE6"/>
    <w:rsid w:val="006974E1"/>
    <w:rsid w:val="006B6899"/>
    <w:rsid w:val="006C0896"/>
    <w:rsid w:val="006C58DA"/>
    <w:rsid w:val="006E6342"/>
    <w:rsid w:val="006F513E"/>
    <w:rsid w:val="007213D1"/>
    <w:rsid w:val="007C0139"/>
    <w:rsid w:val="007D45A1"/>
    <w:rsid w:val="007F564D"/>
    <w:rsid w:val="0084433D"/>
    <w:rsid w:val="00895D66"/>
    <w:rsid w:val="008A1238"/>
    <w:rsid w:val="008A185D"/>
    <w:rsid w:val="008B1201"/>
    <w:rsid w:val="008E0A90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F6FCB"/>
    <w:rsid w:val="00DB5417"/>
    <w:rsid w:val="00DD3E08"/>
    <w:rsid w:val="00DE32AC"/>
    <w:rsid w:val="00DE599D"/>
    <w:rsid w:val="00E1407A"/>
    <w:rsid w:val="00E26143"/>
    <w:rsid w:val="00E33F1A"/>
    <w:rsid w:val="00E50BDE"/>
    <w:rsid w:val="00E774CD"/>
    <w:rsid w:val="00E77E1D"/>
    <w:rsid w:val="00E9508C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2025-04-12T09:41:00Z</dcterms:created>
  <dcterms:modified xsi:type="dcterms:W3CDTF">2025-04-12T09:41:00Z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