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C31DC7" w:rsidRPr="008F5B25" w14:paraId="79F6697B" w14:textId="77777777" w:rsidTr="00DE7A2D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4FD3441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5CD726ED" w14:textId="3A993D82" w:rsidR="008F5B25" w:rsidRPr="008F5B25" w:rsidRDefault="00DD0116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T</w:t>
                        </w:r>
                      </w:p>
                    </w:tc>
                  </w:tr>
                  <w:tr w:rsidR="008F5B25" w14:paraId="32A4262D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40CA7981" w14:textId="75E42C6E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F5B25" w14:paraId="25701F99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E595DCB" w14:textId="2AD157AA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F5B25" w14:paraId="0DEEA3D5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5978E4CE" w14:textId="3CBDD7F8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F5B25" w14:paraId="550D89EB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70FD290" w14:textId="57F7B79D" w:rsidR="008F5B25" w:rsidRPr="008F5B25" w:rsidRDefault="008549B7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8F5B25" w14:paraId="1EF2B7F5" w14:textId="77777777" w:rsidTr="00DD0116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BFBFBF" w:themeFill="background1" w:themeFillShade="BF"/>
                        <w:vAlign w:val="center"/>
                      </w:tcPr>
                      <w:p w14:paraId="0370F1A3" w14:textId="5B27C792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F5B25" w14:paraId="5C5844DE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087FF41" w14:textId="0934E76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B2D8CFA" w14:textId="77777777" w:rsidR="00C31DC7" w:rsidRPr="00D85E83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4717" w:type="pct"/>
                </w:tcPr>
                <w:p w14:paraId="4DF2ED31" w14:textId="1A6853C4" w:rsidR="00F505EF" w:rsidRPr="008F5B25" w:rsidRDefault="00DD011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JULIJ</w:t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 xml:space="preserve"> 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8F5B25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A9636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  <w:t>2025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1"/>
                    <w:gridCol w:w="2047"/>
                    <w:gridCol w:w="2047"/>
                    <w:gridCol w:w="2047"/>
                    <w:gridCol w:w="2047"/>
                    <w:gridCol w:w="2046"/>
                    <w:gridCol w:w="2012"/>
                  </w:tblGrid>
                  <w:tr w:rsidR="00B33A00" w:rsidRPr="008F5B25" w14:paraId="44B0D185" w14:textId="77777777" w:rsidTr="00DF4E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7B8251AE" w14:textId="545DE763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PONEDELJEK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1847B18" w14:textId="5FB1798A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2731D5C" w14:textId="041CFEED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SREDA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53A43DC" w14:textId="40D98061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ČETRTEK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74A4F46" w14:textId="440154B8" w:rsidR="00B33A00" w:rsidRPr="008F5B25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PETEK</w:t>
                        </w:r>
                      </w:p>
                    </w:tc>
                    <w:tc>
                      <w:tcPr>
                        <w:tcW w:w="717" w:type="pct"/>
                        <w:shd w:val="clear" w:color="auto" w:fill="FF0000"/>
                        <w:vAlign w:val="center"/>
                      </w:tcPr>
                      <w:p w14:paraId="58D0101D" w14:textId="43417D49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SOBOTA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410700A7" w14:textId="4ED0CF35" w:rsidR="00B33A00" w:rsidRPr="00DF4E62" w:rsidRDefault="00DD0116" w:rsidP="00B33A00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NEDELJA</w:t>
                        </w:r>
                      </w:p>
                    </w:tc>
                  </w:tr>
                  <w:tr w:rsidR="00F04791" w:rsidRPr="008F5B25" w14:paraId="24A06ED2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4E62C6C3" w14:textId="3CE65AC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7012D0" w14:textId="55C40FD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C8E8595" w14:textId="4E463844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2A7A508" w14:textId="70DC610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4730024" w14:textId="68028FC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D955EC" w14:textId="66EE984D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EC20756" w14:textId="78D55A18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6FD950FF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39C83C71" w14:textId="7004EE2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1C37FD6" w14:textId="7F54E76D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0C04D7" w14:textId="4EEDFE1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C228C9C" w14:textId="7DF46C3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4793B14" w14:textId="1A47811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9DC323A" w14:textId="33179518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7FAB3E" w14:textId="1216CBED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65E3DC6D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7F0540EB" w14:textId="22D6FD1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79861FF" w14:textId="22E5DD3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BF43964" w14:textId="232DB74B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34AB5A6" w14:textId="68778A02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427991D" w14:textId="1FD78E0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29D862" w14:textId="7CCC485D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65F0230" w14:textId="79C86DA8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585AA36B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718C3E80" w14:textId="0A08F9B0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C46ACD6" w14:textId="0B0FD28E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E615CCB" w14:textId="10698298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831A36C" w14:textId="03EEC03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57519B" w14:textId="0E93889C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7E28C50" w14:textId="29ADF519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92DAD35" w14:textId="53EB41B5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294236A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83C1F8E" w14:textId="184F800F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59362B4" w14:textId="6578AE3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23E5E3F" w14:textId="22AACC8A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B25BF8" w14:textId="0D736206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7F2511" w14:textId="1D8F1523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BDCD32" w14:textId="329663A2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275F711" w14:textId="52B3D320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DF4E62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04791" w:rsidRPr="008F5B25" w14:paraId="1B0FA179" w14:textId="77777777" w:rsidTr="005F5036">
                    <w:trPr>
                      <w:trHeight w:val="1531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81F63FC" w14:textId="0DED0CB1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8549B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369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74BA984" w14:textId="1B275605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963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369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3696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CB3072B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B26CAC6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A3DD2B6" w14:textId="77777777" w:rsidR="00F04791" w:rsidRPr="005F5036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C98695" w14:textId="77777777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1E3CBC47" w14:textId="77777777" w:rsidR="00F04791" w:rsidRPr="00DF4E62" w:rsidRDefault="00F04791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32"/>
                            <w:szCs w:val="32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C31DC7" w:rsidRPr="008F5B25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727E2" w14:textId="77777777" w:rsidR="00AE2D50" w:rsidRDefault="00AE2D50">
      <w:pPr>
        <w:spacing w:after="0"/>
      </w:pPr>
      <w:r>
        <w:separator/>
      </w:r>
    </w:p>
  </w:endnote>
  <w:endnote w:type="continuationSeparator" w:id="0">
    <w:p w14:paraId="443A9A3D" w14:textId="77777777" w:rsidR="00AE2D50" w:rsidRDefault="00AE2D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E2F3C" w14:textId="77777777" w:rsidR="00AE2D50" w:rsidRDefault="00AE2D50">
      <w:pPr>
        <w:spacing w:after="0"/>
      </w:pPr>
      <w:r>
        <w:separator/>
      </w:r>
    </w:p>
  </w:footnote>
  <w:footnote w:type="continuationSeparator" w:id="0">
    <w:p w14:paraId="39A9547D" w14:textId="77777777" w:rsidR="00AE2D50" w:rsidRDefault="00AE2D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5A3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22C7E"/>
    <w:rsid w:val="003327F5"/>
    <w:rsid w:val="00340CAF"/>
    <w:rsid w:val="00354F00"/>
    <w:rsid w:val="003622B4"/>
    <w:rsid w:val="003B7A8E"/>
    <w:rsid w:val="003C0D41"/>
    <w:rsid w:val="003C325E"/>
    <w:rsid w:val="003E085C"/>
    <w:rsid w:val="003E7B3A"/>
    <w:rsid w:val="003F70D3"/>
    <w:rsid w:val="00416364"/>
    <w:rsid w:val="00431B29"/>
    <w:rsid w:val="00431F3E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B53A0"/>
    <w:rsid w:val="005D5149"/>
    <w:rsid w:val="005E656F"/>
    <w:rsid w:val="005F08F5"/>
    <w:rsid w:val="005F5036"/>
    <w:rsid w:val="005F5560"/>
    <w:rsid w:val="00622A4A"/>
    <w:rsid w:val="00633908"/>
    <w:rsid w:val="00667021"/>
    <w:rsid w:val="006818C0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549B7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36965"/>
    <w:rsid w:val="00A5559C"/>
    <w:rsid w:val="00A96363"/>
    <w:rsid w:val="00AA1636"/>
    <w:rsid w:val="00AA23D3"/>
    <w:rsid w:val="00AA3C50"/>
    <w:rsid w:val="00AB56B7"/>
    <w:rsid w:val="00AE2D50"/>
    <w:rsid w:val="00AE302A"/>
    <w:rsid w:val="00AE36BB"/>
    <w:rsid w:val="00B10C6B"/>
    <w:rsid w:val="00B12724"/>
    <w:rsid w:val="00B33A00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44E99"/>
    <w:rsid w:val="00C6519B"/>
    <w:rsid w:val="00C70F21"/>
    <w:rsid w:val="00C7354B"/>
    <w:rsid w:val="00C91863"/>
    <w:rsid w:val="00C91F9B"/>
    <w:rsid w:val="00CB10C2"/>
    <w:rsid w:val="00CC233C"/>
    <w:rsid w:val="00CE230B"/>
    <w:rsid w:val="00D02DEA"/>
    <w:rsid w:val="00D85E83"/>
    <w:rsid w:val="00DC1675"/>
    <w:rsid w:val="00DD0116"/>
    <w:rsid w:val="00DD337A"/>
    <w:rsid w:val="00DE32AC"/>
    <w:rsid w:val="00DE7A2D"/>
    <w:rsid w:val="00DF4E62"/>
    <w:rsid w:val="00E04BA7"/>
    <w:rsid w:val="00E05125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EF7725"/>
    <w:rsid w:val="00F04791"/>
    <w:rsid w:val="00F505EF"/>
    <w:rsid w:val="00F91390"/>
    <w:rsid w:val="00F93E3B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2025-04-12T20:29:00Z</dcterms:created>
  <dcterms:modified xsi:type="dcterms:W3CDTF">2025-04-12T20:29:00Z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