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11576B" w14:paraId="2D912300" w14:textId="77777777" w:rsidTr="00376AD4">
        <w:tc>
          <w:tcPr>
            <w:tcW w:w="5000" w:type="pct"/>
            <w:vAlign w:val="center"/>
          </w:tcPr>
          <w:p w14:paraId="21A0B6CA" w14:textId="1418A22F" w:rsidR="007C4F42" w:rsidRPr="0011576B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11576B" w14:paraId="784B55A0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68708D1D" w14:textId="77777777" w:rsidR="004F0317" w:rsidRPr="0011576B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6647E3B" w14:textId="486B3801" w:rsidR="007C4F42" w:rsidRPr="0011576B" w:rsidRDefault="0011576B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MAREC</w:t>
            </w:r>
            <w:r w:rsidR="008A5495" w:rsidRPr="0011576B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302BBC47" wp14:editId="66CA0053">
                  <wp:simplePos x="0" y="0"/>
                  <wp:positionH relativeFrom="column">
                    <wp:posOffset>-687070</wp:posOffset>
                  </wp:positionH>
                  <wp:positionV relativeFrom="paragraph">
                    <wp:posOffset>-2774315</wp:posOffset>
                  </wp:positionV>
                  <wp:extent cx="7560000" cy="10693840"/>
                  <wp:effectExtent l="0" t="0" r="3175" b="0"/>
                  <wp:wrapNone/>
                  <wp:docPr id="3" name="Рисунок 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EBF7E" w14:textId="29E5ADCC" w:rsidR="00ED5F48" w:rsidRPr="0011576B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11576B" w14:paraId="560D596D" w14:textId="77777777" w:rsidTr="004B4EE0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44C5013E" w14:textId="12DE4B09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/>
                <w:noProof/>
                <w:color w:val="auto"/>
              </w:rPr>
              <w:t>PONEDELJEK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1BC7D373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0061E611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6556927F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639B4645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6CB0FA21" w:rsidR="006B2631" w:rsidRPr="00D56B88" w:rsidRDefault="0011576B" w:rsidP="006B263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21274A44" w:rsidR="006B2631" w:rsidRPr="00D56B88" w:rsidRDefault="0011576B" w:rsidP="006B263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NEDELJA</w:t>
            </w:r>
          </w:p>
        </w:tc>
      </w:tr>
      <w:tr w:rsidR="0055469F" w:rsidRPr="0011576B" w14:paraId="630DC1FC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2C9C6A" w14:textId="3A68D8E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0DCEF74B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4CC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002A4383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44B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489EAFDF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44B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49AEE6C3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44B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C872C2" w14:textId="01E7D5F0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44B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44B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44B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4E7289B" w14:textId="0757BA20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2E722F99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1D7CE2B" w14:textId="56427215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29820B36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591EA82E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521D6696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7B267B6E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F99FDA" w14:textId="3253D1BC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B7624E4" w14:textId="5F78AB3F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1B29EB07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D98C24B" w14:textId="6299B1F9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6272F2EC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5E330E1C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16076A00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2D4E1064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0D531D" w14:textId="3557479C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B3A6B0F" w14:textId="22727D48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63061927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22A3772" w14:textId="457C9A1C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68B0603A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32918800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73FBEF4F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04ADCF7F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C74BE0" w14:textId="19FCF71E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DB6A5DD" w14:textId="70942F7C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2EFD4BD9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FFCF65" w14:textId="7CE049C3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4C1BBA1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09782C05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55AE71FC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2C236FDE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7FE8FC8" w14:textId="1576B624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BDED77A" w14:textId="41A171F0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53597095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53864B" w14:textId="76B675B2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64F8C661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5B9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D5B26D" w14:textId="77777777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32AFDD9" w14:textId="77777777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11576B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1576B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DA2AF" w14:textId="77777777" w:rsidR="002D35D6" w:rsidRDefault="002D35D6">
      <w:pPr>
        <w:spacing w:after="0"/>
      </w:pPr>
      <w:r>
        <w:separator/>
      </w:r>
    </w:p>
  </w:endnote>
  <w:endnote w:type="continuationSeparator" w:id="0">
    <w:p w14:paraId="27E30D62" w14:textId="77777777" w:rsidR="002D35D6" w:rsidRDefault="002D35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F6516" w14:textId="77777777" w:rsidR="002D35D6" w:rsidRDefault="002D35D6">
      <w:pPr>
        <w:spacing w:after="0"/>
      </w:pPr>
      <w:r>
        <w:separator/>
      </w:r>
    </w:p>
  </w:footnote>
  <w:footnote w:type="continuationSeparator" w:id="0">
    <w:p w14:paraId="38CE316D" w14:textId="77777777" w:rsidR="002D35D6" w:rsidRDefault="002D35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2231"/>
    <w:rsid w:val="0005357B"/>
    <w:rsid w:val="00071356"/>
    <w:rsid w:val="00097A25"/>
    <w:rsid w:val="000A5A57"/>
    <w:rsid w:val="000B59FA"/>
    <w:rsid w:val="000C5D2D"/>
    <w:rsid w:val="0011576B"/>
    <w:rsid w:val="001274F3"/>
    <w:rsid w:val="00151CCE"/>
    <w:rsid w:val="001A7F84"/>
    <w:rsid w:val="001B01F9"/>
    <w:rsid w:val="001C41F9"/>
    <w:rsid w:val="00200715"/>
    <w:rsid w:val="0023723B"/>
    <w:rsid w:val="00237567"/>
    <w:rsid w:val="00264CCA"/>
    <w:rsid w:val="00285C1D"/>
    <w:rsid w:val="002D35D6"/>
    <w:rsid w:val="003327F5"/>
    <w:rsid w:val="00340CAF"/>
    <w:rsid w:val="00372A48"/>
    <w:rsid w:val="00376AD4"/>
    <w:rsid w:val="003C0D41"/>
    <w:rsid w:val="003C1B49"/>
    <w:rsid w:val="003C4E1D"/>
    <w:rsid w:val="003E085C"/>
    <w:rsid w:val="003E7B3A"/>
    <w:rsid w:val="00416364"/>
    <w:rsid w:val="00431B29"/>
    <w:rsid w:val="00440416"/>
    <w:rsid w:val="00462EAD"/>
    <w:rsid w:val="004A6170"/>
    <w:rsid w:val="004B4EE0"/>
    <w:rsid w:val="004E2712"/>
    <w:rsid w:val="004F0317"/>
    <w:rsid w:val="004F6AAC"/>
    <w:rsid w:val="004F745B"/>
    <w:rsid w:val="00502BA3"/>
    <w:rsid w:val="005125A1"/>
    <w:rsid w:val="00512F2D"/>
    <w:rsid w:val="0055469F"/>
    <w:rsid w:val="00570FBB"/>
    <w:rsid w:val="00583B82"/>
    <w:rsid w:val="005923AC"/>
    <w:rsid w:val="005D5149"/>
    <w:rsid w:val="005E656F"/>
    <w:rsid w:val="00633E25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A5B9C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56B88"/>
    <w:rsid w:val="00D844B8"/>
    <w:rsid w:val="00DD55DB"/>
    <w:rsid w:val="00DE32AC"/>
    <w:rsid w:val="00E06003"/>
    <w:rsid w:val="00E1407A"/>
    <w:rsid w:val="00E33F1A"/>
    <w:rsid w:val="00E50BDE"/>
    <w:rsid w:val="00E774CD"/>
    <w:rsid w:val="00E77E1D"/>
    <w:rsid w:val="00E825B7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2025-04-12T09:25:00Z</dcterms:created>
  <dcterms:modified xsi:type="dcterms:W3CDTF">2025-04-12T09:25:00Z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