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ayout w:type="fixed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3489"/>
        <w:gridCol w:w="3489"/>
      </w:tblGrid>
      <w:tr w:rsidR="00F47B84" w:rsidRPr="00B107D7" w14:paraId="7FAF298C" w14:textId="0F6ECC5C" w:rsidTr="002E002C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8"/>
            </w:tblGrid>
            <w:tr w:rsidR="00295C69" w:rsidRPr="00B107D7" w14:paraId="5233B028" w14:textId="77777777" w:rsidTr="0008676A">
              <w:trPr>
                <w:trHeight w:val="227"/>
              </w:trPr>
              <w:tc>
                <w:tcPr>
                  <w:tcW w:w="5000" w:type="pct"/>
                  <w:vAlign w:val="bottom"/>
                </w:tcPr>
                <w:p w14:paraId="4C07617C" w14:textId="6059CB90" w:rsidR="00295C69" w:rsidRPr="006C26DB" w:rsidRDefault="00295C69" w:rsidP="002E002C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MAREC</w:t>
                  </w:r>
                  <w:r w:rsidR="002E002C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6C26DB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23F9CDC4" w14:textId="77777777" w:rsidR="00F47B84" w:rsidRPr="00B107D7" w:rsidRDefault="00F47B84" w:rsidP="003C4F96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8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B107D7" w14:paraId="2FE66566" w14:textId="77777777" w:rsidTr="002E002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157ACDF" w14:textId="096D0777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B8FCA97" w14:textId="6EEFC1CE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65BEC0E" w14:textId="566A3482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F7BAFD2" w14:textId="4EADC68D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7150A38" w14:textId="779822EA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0D35D4CC" w14:textId="07C461C6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65315067" w14:textId="79607E17" w:rsidR="00F47B84" w:rsidRPr="00B107D7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B107D7" w14:paraId="5D405262" w14:textId="77777777" w:rsidTr="0008676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4CCB5B3" w14:textId="4B7542E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C635DFC" w14:textId="0A1667A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20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B194ABC" w14:textId="6770A8E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455055C" w14:textId="01902BE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CBB6607" w14:textId="4086C9E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5C45D895" w14:textId="117046B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92B540" w14:textId="265754B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11D3C0F9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7A55671" w14:textId="3B9AF6E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CF1E28C" w14:textId="49FB8FD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68D093A" w14:textId="51DE0BE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A7ACFE" w14:textId="18B1FF1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AA46B95" w14:textId="3D08E0A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C00EC5" w14:textId="1C0AF84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30354A9" w14:textId="0C4ADD1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02C78D50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9ECCC7" w14:textId="3F827BA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22AA3B" w14:textId="73773605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2E9A5A1" w14:textId="6CA252F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883BF45" w14:textId="49B5F8C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14D933B" w14:textId="6982EE9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61E1D" w14:textId="78B6AA0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038E3D05" w14:textId="5F77469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4E950C4E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84D4C9" w14:textId="73FA1A3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EE3E8A1" w14:textId="117315B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8604F84" w14:textId="4535066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1D74B6D" w14:textId="20426E1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B757195" w14:textId="76A7C60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934AED" w14:textId="40E99D4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24AE5239" w14:textId="002C821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64919144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05DDA2" w14:textId="751CAC7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7146CC3" w14:textId="69D1AAF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759D57AB" w14:textId="3FE2E07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392B5D" w14:textId="2CE2396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C416C86" w14:textId="3CB71C4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ED0D13" w14:textId="7AF6033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51B54D0" w14:textId="59544F9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B107D7" w14:paraId="2EA67DE8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7ED883" w14:textId="12B991D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44E845" w14:textId="68E398E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7736E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6E8F47E6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6428A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15F34CED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DADAB1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center"/>
                </w:tcPr>
                <w:p w14:paraId="340493CA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4DD92EF" w14:textId="77777777" w:rsidR="00F47B84" w:rsidRPr="00B107D7" w:rsidRDefault="00F47B84" w:rsidP="00FC5F25">
            <w:pPr>
              <w:pStyle w:val="ad"/>
              <w:jc w:val="left"/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5E9E1A7E" w14:textId="456EF7E8" w:rsidR="00F47B84" w:rsidRPr="00BA6FB3" w:rsidRDefault="00295C69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56"/>
                <w:szCs w:val="56"/>
                <w:lang w:bidi="ru-RU"/>
              </w:rPr>
              <w:t>APRIL</w:t>
            </w:r>
          </w:p>
          <w:p w14:paraId="23A157B9" w14:textId="03A2BCFB" w:rsidR="00F47B84" w:rsidRPr="00B107D7" w:rsidRDefault="00F47B84" w:rsidP="00F47B84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BA6FB3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ayout w:type="fixed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89"/>
            </w:tblGrid>
            <w:tr w:rsidR="00295C69" w:rsidRPr="00B107D7" w14:paraId="0557412F" w14:textId="77777777" w:rsidTr="0008676A">
              <w:trPr>
                <w:trHeight w:val="227"/>
              </w:trPr>
              <w:tc>
                <w:tcPr>
                  <w:tcW w:w="5000" w:type="pct"/>
                </w:tcPr>
                <w:p w14:paraId="2166F1CE" w14:textId="3B3D0D9A" w:rsidR="00295C69" w:rsidRPr="003C4F96" w:rsidRDefault="00295C69" w:rsidP="002E002C">
                  <w:pPr>
                    <w:pStyle w:val="ad"/>
                    <w:jc w:val="center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MAJ</w:t>
                  </w:r>
                  <w:r w:rsidR="002E002C"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 xml:space="preserve"> 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</w:tbl>
          <w:p w14:paraId="7F6C5747" w14:textId="77777777" w:rsidR="00F47B84" w:rsidRPr="00B107D7" w:rsidRDefault="00F47B84" w:rsidP="003C4F96">
            <w:pPr>
              <w:pStyle w:val="Months"/>
              <w:jc w:val="center"/>
              <w:rPr>
                <w:rFonts w:ascii="Century Gothic" w:hAnsi="Century Gothic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Layout w:type="fixed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99"/>
              <w:gridCol w:w="498"/>
              <w:gridCol w:w="499"/>
              <w:gridCol w:w="498"/>
              <w:gridCol w:w="499"/>
              <w:gridCol w:w="498"/>
              <w:gridCol w:w="498"/>
            </w:tblGrid>
            <w:tr w:rsidR="00F47B84" w:rsidRPr="003C4F96" w14:paraId="3C4028AF" w14:textId="77777777" w:rsidTr="002E002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5D2943" w14:textId="1B519723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PON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6304F3E3" w14:textId="1583B806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00D31BE" w14:textId="53E1E86E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253A1D8B" w14:textId="4DD79604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18C16F7" w14:textId="30846C0F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659E7C9" w14:textId="3770BE91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21DCCA2" w14:textId="6C40DE29" w:rsidR="00F47B84" w:rsidRPr="003C4F96" w:rsidRDefault="00295C69" w:rsidP="00907BEC">
                  <w:pPr>
                    <w:pStyle w:val="Day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  <w:t>NED</w:t>
                  </w:r>
                </w:p>
              </w:tc>
            </w:tr>
            <w:tr w:rsidR="00F47B84" w:rsidRPr="003C4F96" w14:paraId="254BA96F" w14:textId="77777777" w:rsidTr="0008676A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65A682" w14:textId="5EAFE1E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B1700A" w14:textId="313D7DD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20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240CEC" w14:textId="17DA2A8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4020C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1072AE" w14:textId="70355C6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C58DA" w14:textId="6942A9B3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B95C4A" w14:textId="77E23889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6166C76" w14:textId="6A67DB6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3C4F96"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7A8073D8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2AFD480" w14:textId="43AC9650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780FCA" w14:textId="1B4A074E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027154" w14:textId="63851F5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C27F28" w14:textId="0ADC1DF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4DAA1" w14:textId="1D27957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9415B3" w14:textId="66A418E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114B3E" w14:textId="3D6A2A4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00F6959F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E91C02" w14:textId="7A5FFB91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E439FE" w14:textId="56609F7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9180C5" w14:textId="6681566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05C196" w14:textId="4EF4DED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E05DEC" w14:textId="7848E718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1D0D" w14:textId="0308AC7D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E72802" w14:textId="3CEF75A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664248EC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D698EB" w14:textId="2EE9962F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52847" w14:textId="17E242A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5D722A2" w14:textId="7D9C90D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585779" w14:textId="563E5A0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20A6C1" w14:textId="5425B7E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AA263B" w14:textId="75ECFAA2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89A9C2" w14:textId="116FC3B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1DE0B703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F47096" w14:textId="7A2D124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78FDEB8" w14:textId="54E4A68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60037A" w14:textId="16C825C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20F80" w14:textId="7CBE2D1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C97378" w14:textId="53ED3FA6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5FB7DA" w14:textId="580A936A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1D30A9" w14:textId="77F6CB54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3C4F96" w14:paraId="32B8BE89" w14:textId="77777777" w:rsidTr="0008676A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D9AC0E" w14:textId="2275782B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AA773E" w14:textId="5741518C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E2710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33D39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3C4F96"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AD5D6A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587D2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9854BC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9B25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07B508" w14:textId="77777777" w:rsidR="00F47B84" w:rsidRPr="003C4F96" w:rsidRDefault="00F47B84" w:rsidP="00907BEC">
                  <w:pPr>
                    <w:pStyle w:val="Dates"/>
                    <w:rPr>
                      <w:rFonts w:ascii="Century Gothic" w:hAnsi="Century Gothic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A2AF01" w14:textId="77777777" w:rsidR="00F47B84" w:rsidRPr="003C4F96" w:rsidRDefault="00F47B84" w:rsidP="00FC5F25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val="en-US" w:bidi="ru-RU"/>
              </w:rPr>
            </w:pPr>
          </w:p>
        </w:tc>
      </w:tr>
    </w:tbl>
    <w:p w14:paraId="3208FF17" w14:textId="726E9943" w:rsidR="00ED5F48" w:rsidRPr="00B107D7" w:rsidRDefault="00ED5F48" w:rsidP="00FC5F25">
      <w:pPr>
        <w:pStyle w:val="Months"/>
        <w:jc w:val="center"/>
        <w:rPr>
          <w:rFonts w:ascii="Century Gothic" w:hAnsi="Century Gothic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F5860" w:rsidRPr="00B107D7" w14:paraId="4B2EB927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1E2EE8E7" w14:textId="3377BC84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A9ADB4" w14:textId="1748CCD1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798650" w14:textId="5821209E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22A68C" w14:textId="7272E391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C0986" w14:textId="077150B4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AE62A27" w14:textId="43F43B59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7AEC02A7" w14:textId="379FEB86" w:rsidR="006F5860" w:rsidRPr="00BA6FB3" w:rsidRDefault="00295C69" w:rsidP="006F5860">
            <w:pPr>
              <w:pStyle w:val="Days"/>
              <w:rPr>
                <w:rFonts w:ascii="Century Gothic" w:hAnsi="Century Gothic"/>
                <w:noProof/>
                <w:color w:val="auto"/>
                <w:sz w:val="20"/>
                <w:szCs w:val="2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20"/>
                <w:szCs w:val="20"/>
                <w:lang w:bidi="ru-RU"/>
              </w:rPr>
              <w:t>NEDELJA</w:t>
            </w:r>
          </w:p>
        </w:tc>
      </w:tr>
      <w:tr w:rsidR="00ED5F48" w:rsidRPr="00B107D7" w14:paraId="6A54C37E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5B51D17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21A62BB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2D843B8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12DDF19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28FAF39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394E0CBE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7FF3919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MonthStart4 \@ dddd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5A35D5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7EB2B2FA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3A77ED0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3650E6D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1EC2F9A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602DD55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09984A1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1D5035F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7F4F5AB4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3002DD0F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1A6140E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39233DA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709BE7B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4F34929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0A4DF660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276E64D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5B5AE43B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68BAFAE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1EAFB4E9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294B29B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50C0098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7469527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58F77E7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0EB68ABC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5320A5C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D73EBF0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6BA40FA6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73206F81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2B3052C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5F3AD912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20F11655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43A25B03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2C2AD6CF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33D3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20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B107D7" w14:paraId="53BE865F" w14:textId="77777777" w:rsidTr="00BA6FB3">
        <w:trPr>
          <w:trHeight w:val="204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00DC2D3D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20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4020C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2B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7D76E6BA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E2710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2B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MonthEnd4 \@ d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E2BE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5A35D5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5A35D5" w:rsidRDefault="00ED5F48" w:rsidP="005A35D5">
            <w:pPr>
              <w:pStyle w:val="Dates"/>
              <w:jc w:val="left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B107D7" w:rsidRDefault="00ED5F48" w:rsidP="00FC5F25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B107D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3BE77" w14:textId="77777777" w:rsidR="000D7D8B" w:rsidRDefault="000D7D8B">
      <w:pPr>
        <w:spacing w:after="0"/>
      </w:pPr>
      <w:r>
        <w:separator/>
      </w:r>
    </w:p>
  </w:endnote>
  <w:endnote w:type="continuationSeparator" w:id="0">
    <w:p w14:paraId="509C339F" w14:textId="77777777" w:rsidR="000D7D8B" w:rsidRDefault="000D7D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FFCEC" w14:textId="77777777" w:rsidR="000D7D8B" w:rsidRDefault="000D7D8B">
      <w:pPr>
        <w:spacing w:after="0"/>
      </w:pPr>
      <w:r>
        <w:separator/>
      </w:r>
    </w:p>
  </w:footnote>
  <w:footnote w:type="continuationSeparator" w:id="0">
    <w:p w14:paraId="3A3571C6" w14:textId="77777777" w:rsidR="000D7D8B" w:rsidRDefault="000D7D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72B58"/>
    <w:rsid w:val="0007736E"/>
    <w:rsid w:val="0008676A"/>
    <w:rsid w:val="00097A25"/>
    <w:rsid w:val="000A5A57"/>
    <w:rsid w:val="000B37A3"/>
    <w:rsid w:val="000D3E04"/>
    <w:rsid w:val="000D7D8B"/>
    <w:rsid w:val="00105630"/>
    <w:rsid w:val="00112FE9"/>
    <w:rsid w:val="001274F3"/>
    <w:rsid w:val="00151CCE"/>
    <w:rsid w:val="001B01F9"/>
    <w:rsid w:val="001C41F9"/>
    <w:rsid w:val="00285C1D"/>
    <w:rsid w:val="00295C69"/>
    <w:rsid w:val="002A6420"/>
    <w:rsid w:val="002A79F6"/>
    <w:rsid w:val="002E002C"/>
    <w:rsid w:val="003108C9"/>
    <w:rsid w:val="0031649E"/>
    <w:rsid w:val="003327F5"/>
    <w:rsid w:val="00340CAF"/>
    <w:rsid w:val="00343FE3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4090F"/>
    <w:rsid w:val="00570FBB"/>
    <w:rsid w:val="00583B82"/>
    <w:rsid w:val="005923AC"/>
    <w:rsid w:val="005A35D5"/>
    <w:rsid w:val="005D5149"/>
    <w:rsid w:val="005E2BE9"/>
    <w:rsid w:val="005E656F"/>
    <w:rsid w:val="00600154"/>
    <w:rsid w:val="00627378"/>
    <w:rsid w:val="0064020C"/>
    <w:rsid w:val="00667021"/>
    <w:rsid w:val="00680B33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4378E"/>
    <w:rsid w:val="008B1201"/>
    <w:rsid w:val="008F16F7"/>
    <w:rsid w:val="00907BEC"/>
    <w:rsid w:val="009164BA"/>
    <w:rsid w:val="009166BD"/>
    <w:rsid w:val="0093142E"/>
    <w:rsid w:val="00945235"/>
    <w:rsid w:val="00977AAE"/>
    <w:rsid w:val="00996E56"/>
    <w:rsid w:val="00997268"/>
    <w:rsid w:val="009D3CBC"/>
    <w:rsid w:val="009F5EA3"/>
    <w:rsid w:val="00A07FBF"/>
    <w:rsid w:val="00A12667"/>
    <w:rsid w:val="00A14581"/>
    <w:rsid w:val="00A20E4C"/>
    <w:rsid w:val="00A46F8E"/>
    <w:rsid w:val="00A74575"/>
    <w:rsid w:val="00A86610"/>
    <w:rsid w:val="00AA23D3"/>
    <w:rsid w:val="00AA3C50"/>
    <w:rsid w:val="00AC5F6C"/>
    <w:rsid w:val="00AE078C"/>
    <w:rsid w:val="00AE302A"/>
    <w:rsid w:val="00AE36BB"/>
    <w:rsid w:val="00B107D7"/>
    <w:rsid w:val="00B37C7E"/>
    <w:rsid w:val="00B570BA"/>
    <w:rsid w:val="00B65B09"/>
    <w:rsid w:val="00B85583"/>
    <w:rsid w:val="00B9476B"/>
    <w:rsid w:val="00BA6FB3"/>
    <w:rsid w:val="00BB2D47"/>
    <w:rsid w:val="00BC3952"/>
    <w:rsid w:val="00BE2710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D5868"/>
    <w:rsid w:val="00CF6166"/>
    <w:rsid w:val="00D47677"/>
    <w:rsid w:val="00DA0093"/>
    <w:rsid w:val="00DE32AC"/>
    <w:rsid w:val="00E1407A"/>
    <w:rsid w:val="00E33D39"/>
    <w:rsid w:val="00E33F1A"/>
    <w:rsid w:val="00E50BDE"/>
    <w:rsid w:val="00E52287"/>
    <w:rsid w:val="00E71E11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B4526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2025-04-12T11:55:00Z</dcterms:created>
  <dcterms:modified xsi:type="dcterms:W3CDTF">2025-04-12T11:55:00Z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