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48849B52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A24641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134A51" w:rsidRPr="00AB56B7" w14:paraId="79F6697B" w14:textId="77777777" w:rsidTr="00A5559C">
              <w:tc>
                <w:tcPr>
                  <w:tcW w:w="2500" w:type="pct"/>
                </w:tcPr>
                <w:p w14:paraId="5387B3DF" w14:textId="77777777" w:rsidR="00134A51" w:rsidRPr="00134A51" w:rsidRDefault="00134A51" w:rsidP="00134A51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134A51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134A51" w:rsidRPr="00134A51" w14:paraId="2B8AA5C6" w14:textId="77777777" w:rsidTr="00486D4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0C5EF6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A3BAE4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58727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5EEA90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5978D8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7DCAEA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DE41AF" w14:textId="005CB8F9" w:rsidR="00134A51" w:rsidRPr="00FD725F" w:rsidRDefault="00FD725F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486D46" w:rsidRPr="00134A51" w14:paraId="55BE1267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106768C" w14:textId="79ADFDD6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FE95A0" w14:textId="14E9FEE8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BF00E2" w14:textId="6CB635B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919060" w14:textId="0A5CF61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5CAE82" w14:textId="3C46DC98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9F7FFA" w14:textId="1513953C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0FD6FFD" w14:textId="063958F3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29E345E2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7D4DCEB" w14:textId="2966E69A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2C2BF7" w14:textId="5F6C064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9F81AB" w14:textId="23AB940F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3E35EA" w14:textId="42B62610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74613" w14:textId="65D12BB8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38083D" w14:textId="71080E7F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0A0F4FC" w14:textId="56E6EBC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49AEFAB8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EFCBCE1" w14:textId="51BB72AF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E6CC0C" w14:textId="610CED7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2EA6B4" w14:textId="22D00520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BDFFA9" w14:textId="2E6FF9ED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05E00C" w14:textId="117E10CB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70EFB9" w14:textId="1FB0DD8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94B00" w14:textId="3DE2ABB2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7103ED32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8D535C4" w14:textId="5A6359DD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7C80A4" w14:textId="04D79B7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5FBE49" w14:textId="2A4A351E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13E4E5" w14:textId="07EB6760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40C7BB" w14:textId="566D1BD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3B4706" w14:textId="44C46A6E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8207A62" w14:textId="683ACA80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523F4B78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EAF9113" w14:textId="1BE2D4BE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5D4DC2" w14:textId="301CBF0D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7CECBC" w14:textId="3F7AE781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92B972" w14:textId="46CDE89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E11964" w14:textId="75D6EE7E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7D60A" w14:textId="024EEE6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DFB06C3" w14:textId="43AC55D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143431AB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13F1255" w14:textId="7DF12EF8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AF3B9E" w14:textId="22BBCED6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8EF617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839417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D517FC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061262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FC32C4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134A51" w:rsidRPr="00550C4F" w:rsidRDefault="00134A51" w:rsidP="00134A51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6761FED1" w14:textId="77777777" w:rsidR="00134A51" w:rsidRPr="00AB56B7" w:rsidRDefault="00134A51" w:rsidP="00134A51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134A51" w:rsidRPr="00AB56B7" w14:paraId="3196BDEA" w14:textId="77777777" w:rsidTr="008233C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5798B18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D9E92B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D2DB1B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2C7565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094AF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74D41E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FA54DF" w14:textId="4CD5BA8F" w:rsidR="00134A51" w:rsidRPr="00622A4A" w:rsidRDefault="00FD725F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134A51" w:rsidRPr="00AB56B7" w14:paraId="696B443E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F0077BF" w14:textId="29EDDDEF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FECE00" w14:textId="477BB1DE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31BA53" w14:textId="3FE8751B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C60AAB" w14:textId="452C8C0C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944087" w14:textId="5B23153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7C3F00" w14:textId="6CD5AEBB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E89D989" w14:textId="3874325F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7014CA79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325F8CE" w14:textId="60C297B4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C6E175" w14:textId="308CB7CB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C4318D" w14:textId="6CD8F864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ADC55D" w14:textId="47940942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796423" w14:textId="08906FC3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038D60" w14:textId="618D176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535C9D" w14:textId="6E60037B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3C696F94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8A8832F" w14:textId="65230E44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BD8C66" w14:textId="1D5EDD9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BFF53B" w14:textId="0A48D5FD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2F998D" w14:textId="42233A5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2263C9" w14:textId="55AAD7A9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AB3EB" w14:textId="731D8DD3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5B5040D" w14:textId="7CAE6622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0512A896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3EA64F2" w14:textId="61F976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F6C22" w14:textId="27C5CAB8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54347C" w14:textId="6D26D9F2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6E549C" w14:textId="11ED2671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B0BD2A" w14:textId="603CB9AA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55BB96" w14:textId="18AECD3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70A66B3" w14:textId="4B3219A1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0D209360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7DA47E0" w14:textId="5CD93FD3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043DDB" w14:textId="58B31D0E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C5E076" w14:textId="4FDAE363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40E9E8" w14:textId="15053C2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5A375C" w14:textId="257CEECC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0A823E" w14:textId="35DDA0E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E333260" w14:textId="29A4CAFF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60A760F7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5C27F26" w14:textId="4CA10B3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94B444" w14:textId="1DB9F9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464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D457EA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3D833A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E0177F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F22B4B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73B303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134A51" w:rsidRPr="00AB56B7" w:rsidRDefault="00134A51" w:rsidP="00134A51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134A51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134A51" w14:paraId="1D07D991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16223E5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11C82F83" w14:textId="77777777" w:rsidTr="008233C5">
                    <w:tc>
                      <w:tcPr>
                        <w:tcW w:w="5000" w:type="pct"/>
                      </w:tcPr>
                      <w:p w14:paraId="51324D31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17B5FE89" w14:textId="77777777" w:rsidTr="008233C5">
                    <w:tc>
                      <w:tcPr>
                        <w:tcW w:w="5000" w:type="pct"/>
                      </w:tcPr>
                      <w:p w14:paraId="47D37ED8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633DC992" w14:textId="77777777" w:rsidTr="008233C5">
                    <w:tc>
                      <w:tcPr>
                        <w:tcW w:w="5000" w:type="pct"/>
                      </w:tcPr>
                      <w:p w14:paraId="3BF28DF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27D3C4E" w14:textId="77777777" w:rsidTr="008233C5">
                    <w:tc>
                      <w:tcPr>
                        <w:tcW w:w="5000" w:type="pct"/>
                      </w:tcPr>
                      <w:p w14:paraId="546ADBC0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5F824E6C" w14:textId="77777777" w:rsidTr="008233C5">
                    <w:tc>
                      <w:tcPr>
                        <w:tcW w:w="5000" w:type="pct"/>
                      </w:tcPr>
                      <w:p w14:paraId="397F30DD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9A00D81" w14:textId="77777777" w:rsidTr="008233C5">
                    <w:tc>
                      <w:tcPr>
                        <w:tcW w:w="5000" w:type="pct"/>
                      </w:tcPr>
                      <w:p w14:paraId="250771A8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442FA142" w14:textId="77777777" w:rsidTr="008233C5">
                    <w:tc>
                      <w:tcPr>
                        <w:tcW w:w="5000" w:type="pct"/>
                      </w:tcPr>
                      <w:p w14:paraId="7C32CEA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3FBBE65" w14:textId="77777777" w:rsidTr="008233C5">
                    <w:tc>
                      <w:tcPr>
                        <w:tcW w:w="5000" w:type="pct"/>
                      </w:tcPr>
                      <w:p w14:paraId="724A35B8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134A51" w:rsidRPr="00AB56B7" w:rsidRDefault="00134A51" w:rsidP="00134A51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134A51" w14:paraId="7A9A21B7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03FCCA2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1C6F85C" w14:textId="77777777" w:rsidTr="008233C5">
                    <w:tc>
                      <w:tcPr>
                        <w:tcW w:w="5000" w:type="pct"/>
                      </w:tcPr>
                      <w:p w14:paraId="060C5289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57A90925" w14:textId="77777777" w:rsidTr="008233C5">
                    <w:tc>
                      <w:tcPr>
                        <w:tcW w:w="5000" w:type="pct"/>
                      </w:tcPr>
                      <w:p w14:paraId="6932A9CD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023B3CAB" w14:textId="77777777" w:rsidTr="008233C5">
                    <w:tc>
                      <w:tcPr>
                        <w:tcW w:w="5000" w:type="pct"/>
                      </w:tcPr>
                      <w:p w14:paraId="0AD0AAF5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684FA0D5" w14:textId="77777777" w:rsidTr="008233C5">
                    <w:tc>
                      <w:tcPr>
                        <w:tcW w:w="5000" w:type="pct"/>
                      </w:tcPr>
                      <w:p w14:paraId="3593206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31914C1E" w14:textId="77777777" w:rsidTr="008233C5">
                    <w:tc>
                      <w:tcPr>
                        <w:tcW w:w="5000" w:type="pct"/>
                      </w:tcPr>
                      <w:p w14:paraId="51D9F4CD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65AB9FDE" w14:textId="77777777" w:rsidTr="008233C5">
                    <w:tc>
                      <w:tcPr>
                        <w:tcW w:w="5000" w:type="pct"/>
                      </w:tcPr>
                      <w:p w14:paraId="2E21E71A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7F90A662" w14:textId="77777777" w:rsidTr="008233C5">
                    <w:tc>
                      <w:tcPr>
                        <w:tcW w:w="5000" w:type="pct"/>
                      </w:tcPr>
                      <w:p w14:paraId="0420F62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5F48C314" w14:textId="77777777" w:rsidTr="008233C5">
                    <w:tc>
                      <w:tcPr>
                        <w:tcW w:w="5000" w:type="pct"/>
                      </w:tcPr>
                      <w:p w14:paraId="6B4C0AD7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134A51" w:rsidRPr="00AB56B7" w:rsidRDefault="00134A51" w:rsidP="00134A51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DF5C" w14:textId="77777777" w:rsidR="00224A89" w:rsidRDefault="00224A89">
      <w:pPr>
        <w:spacing w:after="0"/>
      </w:pPr>
      <w:r>
        <w:separator/>
      </w:r>
    </w:p>
  </w:endnote>
  <w:endnote w:type="continuationSeparator" w:id="0">
    <w:p w14:paraId="3B8B21AE" w14:textId="77777777" w:rsidR="00224A89" w:rsidRDefault="00224A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22CAB" w14:textId="77777777" w:rsidR="00224A89" w:rsidRDefault="00224A89">
      <w:pPr>
        <w:spacing w:after="0"/>
      </w:pPr>
      <w:r>
        <w:separator/>
      </w:r>
    </w:p>
  </w:footnote>
  <w:footnote w:type="continuationSeparator" w:id="0">
    <w:p w14:paraId="3432D3AD" w14:textId="77777777" w:rsidR="00224A89" w:rsidRDefault="00224A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4A51"/>
    <w:rsid w:val="00151CCE"/>
    <w:rsid w:val="001B01F9"/>
    <w:rsid w:val="001C41F9"/>
    <w:rsid w:val="001F4992"/>
    <w:rsid w:val="00211686"/>
    <w:rsid w:val="00224A89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6D46"/>
    <w:rsid w:val="0048735D"/>
    <w:rsid w:val="004A6170"/>
    <w:rsid w:val="004B2D3B"/>
    <w:rsid w:val="004F6AAC"/>
    <w:rsid w:val="00505A3A"/>
    <w:rsid w:val="00512F2D"/>
    <w:rsid w:val="00531764"/>
    <w:rsid w:val="00543187"/>
    <w:rsid w:val="00550C4F"/>
    <w:rsid w:val="00570FBB"/>
    <w:rsid w:val="00583B82"/>
    <w:rsid w:val="00590311"/>
    <w:rsid w:val="005923AC"/>
    <w:rsid w:val="005B1D94"/>
    <w:rsid w:val="005D5149"/>
    <w:rsid w:val="005E656F"/>
    <w:rsid w:val="00622A4A"/>
    <w:rsid w:val="00667021"/>
    <w:rsid w:val="00677EBC"/>
    <w:rsid w:val="006974E1"/>
    <w:rsid w:val="006C0896"/>
    <w:rsid w:val="006E7CE4"/>
    <w:rsid w:val="006F513E"/>
    <w:rsid w:val="00712732"/>
    <w:rsid w:val="00742CA1"/>
    <w:rsid w:val="007C0139"/>
    <w:rsid w:val="007D45A1"/>
    <w:rsid w:val="007F564D"/>
    <w:rsid w:val="00804FAE"/>
    <w:rsid w:val="00833394"/>
    <w:rsid w:val="00844444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05204"/>
    <w:rsid w:val="00A121C6"/>
    <w:rsid w:val="00A12667"/>
    <w:rsid w:val="00A14581"/>
    <w:rsid w:val="00A20E4C"/>
    <w:rsid w:val="00A24641"/>
    <w:rsid w:val="00A408D8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F71DF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D725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2025-05-28T05:57:00Z</dcterms:created>
  <dcterms:modified xsi:type="dcterms:W3CDTF">2025-05-28T05:57:00Z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