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6157EF69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B0E0B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F413C4" w:rsidRPr="00AB56B7" w14:paraId="79F6697B" w14:textId="77777777" w:rsidTr="00A5559C">
              <w:tc>
                <w:tcPr>
                  <w:tcW w:w="2500" w:type="pct"/>
                </w:tcPr>
                <w:p w14:paraId="5AA60DB8" w14:textId="77777777" w:rsidR="00F413C4" w:rsidRPr="00F413C4" w:rsidRDefault="00F413C4" w:rsidP="00F413C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F413C4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F413C4" w:rsidRPr="00F413C4" w14:paraId="429A63E3" w14:textId="77777777" w:rsidTr="007C6FC7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F692F0D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3ECC14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280A9D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2BD983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44646F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CDDB1A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5B5A0C" w14:textId="5764310A" w:rsidR="00F413C4" w:rsidRPr="00653F9A" w:rsidRDefault="00653F9A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7C6FC7" w:rsidRPr="00F413C4" w14:paraId="3ADE4CF6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7F6DA06" w14:textId="77040EB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16FADD" w14:textId="2B382FE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A2AC3A" w14:textId="375B5A9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B612E7" w14:textId="42F6E16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FFD59F" w14:textId="2A36513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B32D53" w14:textId="53CEB94B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3DE8697" w14:textId="47F1231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05793555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D3B47D0" w14:textId="21DFEC4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3EFD95" w14:textId="7546717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932342" w14:textId="4851FC3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C648F" w14:textId="5DC8C74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6A83AA" w14:textId="28CFAE5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9CFB2" w14:textId="54E8FB4B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B1CFAF" w14:textId="7A116DA8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2D63A6F7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5FFBFAB" w14:textId="2B2B792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68C908" w14:textId="73350B8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F4FD71" w14:textId="5D2D44E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ABA11A" w14:textId="43AB7FA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506678" w14:textId="119E7CAD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77E588" w14:textId="0FB4542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AD6761" w14:textId="313AF06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7D062F0D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3092A72" w14:textId="08750BD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E33A6" w14:textId="5AF8967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005826" w14:textId="4716A8D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42728E" w14:textId="29FD472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31C01A" w14:textId="162C587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36B82" w14:textId="348436E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600756" w14:textId="469CAD24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7BF01B6E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1480A7E" w14:textId="5A610ED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C77EE1" w14:textId="585D17E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B685C" w14:textId="643C66CD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BF7D8C" w14:textId="5709172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401B76" w14:textId="139FAAD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6A28CE" w14:textId="7BC17FEB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AC1D63" w14:textId="0FC87DC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6993ED89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5593B34" w14:textId="38F1272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4117A1" w14:textId="4DEBE83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3437E1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509C02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7E00CD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F1668E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BF82443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F413C4" w:rsidRPr="00550C4F" w:rsidRDefault="00F413C4" w:rsidP="00F413C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0FD67BA6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413C4" w:rsidRPr="00AB56B7" w14:paraId="5B6382C3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2525058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E10CEC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9821D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17E35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1391C4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BF63A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1E9D0" w14:textId="735A3E52" w:rsidR="00F413C4" w:rsidRPr="00622A4A" w:rsidRDefault="00653F9A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413C4" w:rsidRPr="00AB56B7" w14:paraId="684523B8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39C6782" w14:textId="264E24F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3B9295" w14:textId="4B2F5A5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734C58" w14:textId="64E758E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44D3AA" w14:textId="5D86028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78F8CD" w14:textId="1E3B1D7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ED945C" w14:textId="6B0E56A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36156A1" w14:textId="4D5E555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7E8336D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7843C1" w14:textId="73A8151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CC0AE6" w14:textId="1BA54CD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ACD7B" w14:textId="260AA63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39BCCE" w14:textId="2FA184F6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0CEB81" w14:textId="7B00AB0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B35DFA" w14:textId="3CE52B5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028F671" w14:textId="7596D2B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08FA8CE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DC0EF5" w14:textId="70203D86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3684AD" w14:textId="355C1D44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CB91D" w14:textId="650ECBD1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A66653" w14:textId="44A67542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0615B" w14:textId="6ACBAFD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93CCC7" w14:textId="1678160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623DDA2" w14:textId="3DAC9AE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44CB79DF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FC8031" w14:textId="1E783F4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CE9E76" w14:textId="77D90B5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A1D35C" w14:textId="4D0F50B2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3636A2" w14:textId="53B258D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DA9FE5" w14:textId="343DC44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34F31F" w14:textId="5532DDFD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D5FF1C8" w14:textId="5D00984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5E67F421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D0F2F49" w14:textId="0C527F51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95E41A" w14:textId="482FEBF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5C9874" w14:textId="3CCF5E9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518044" w14:textId="7605F31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2A0A6" w14:textId="47A0B82D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C9C205" w14:textId="0F555AA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D24F8C2" w14:textId="17C8A26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4CA12B8D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0D8508" w14:textId="573B31D1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B56518" w14:textId="1D450C8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E0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F3ED63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6B420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991333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823F14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EBABAE8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F413C4" w:rsidRPr="00AB56B7" w:rsidRDefault="00F413C4" w:rsidP="00F413C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F413C4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413C4" w14:paraId="5E7FA284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B0CA0BF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1A87D7BA" w14:textId="77777777" w:rsidTr="008233C5">
                    <w:tc>
                      <w:tcPr>
                        <w:tcW w:w="5000" w:type="pct"/>
                      </w:tcPr>
                      <w:p w14:paraId="618A87C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0A9B5F03" w14:textId="77777777" w:rsidTr="008233C5">
                    <w:tc>
                      <w:tcPr>
                        <w:tcW w:w="5000" w:type="pct"/>
                      </w:tcPr>
                      <w:p w14:paraId="686BCCC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4C5D74F8" w14:textId="77777777" w:rsidTr="008233C5">
                    <w:tc>
                      <w:tcPr>
                        <w:tcW w:w="5000" w:type="pct"/>
                      </w:tcPr>
                      <w:p w14:paraId="0598A77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68CC0DC1" w14:textId="77777777" w:rsidTr="008233C5">
                    <w:tc>
                      <w:tcPr>
                        <w:tcW w:w="5000" w:type="pct"/>
                      </w:tcPr>
                      <w:p w14:paraId="385D27C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4E961ADD" w14:textId="77777777" w:rsidTr="008233C5">
                    <w:tc>
                      <w:tcPr>
                        <w:tcW w:w="5000" w:type="pct"/>
                      </w:tcPr>
                      <w:p w14:paraId="773886BE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798AB32" w14:textId="77777777" w:rsidTr="008233C5">
                    <w:tc>
                      <w:tcPr>
                        <w:tcW w:w="5000" w:type="pct"/>
                      </w:tcPr>
                      <w:p w14:paraId="6F91633A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67E63B4F" w14:textId="77777777" w:rsidTr="008233C5">
                    <w:tc>
                      <w:tcPr>
                        <w:tcW w:w="5000" w:type="pct"/>
                      </w:tcPr>
                      <w:p w14:paraId="76EC723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4890963" w14:textId="77777777" w:rsidTr="008233C5">
                    <w:tc>
                      <w:tcPr>
                        <w:tcW w:w="5000" w:type="pct"/>
                      </w:tcPr>
                      <w:p w14:paraId="067E40CF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413C4" w14:paraId="3C43FCE2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E108ED2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155BF7F" w14:textId="77777777" w:rsidTr="008233C5">
                    <w:tc>
                      <w:tcPr>
                        <w:tcW w:w="5000" w:type="pct"/>
                      </w:tcPr>
                      <w:p w14:paraId="174947D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ED321EC" w14:textId="77777777" w:rsidTr="008233C5">
                    <w:tc>
                      <w:tcPr>
                        <w:tcW w:w="5000" w:type="pct"/>
                      </w:tcPr>
                      <w:p w14:paraId="01A0546A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BEEE3AF" w14:textId="77777777" w:rsidTr="008233C5">
                    <w:tc>
                      <w:tcPr>
                        <w:tcW w:w="5000" w:type="pct"/>
                      </w:tcPr>
                      <w:p w14:paraId="04C95C8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0C95C9B6" w14:textId="77777777" w:rsidTr="008233C5">
                    <w:tc>
                      <w:tcPr>
                        <w:tcW w:w="5000" w:type="pct"/>
                      </w:tcPr>
                      <w:p w14:paraId="56A17F1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56D2710D" w14:textId="77777777" w:rsidTr="008233C5">
                    <w:tc>
                      <w:tcPr>
                        <w:tcW w:w="5000" w:type="pct"/>
                      </w:tcPr>
                      <w:p w14:paraId="6968069C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C497A43" w14:textId="77777777" w:rsidTr="008233C5">
                    <w:tc>
                      <w:tcPr>
                        <w:tcW w:w="5000" w:type="pct"/>
                      </w:tcPr>
                      <w:p w14:paraId="6247EC8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7A83EDD" w14:textId="77777777" w:rsidTr="008233C5">
                    <w:tc>
                      <w:tcPr>
                        <w:tcW w:w="5000" w:type="pct"/>
                      </w:tcPr>
                      <w:p w14:paraId="29E4554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723126D" w14:textId="77777777" w:rsidTr="008233C5">
                    <w:tc>
                      <w:tcPr>
                        <w:tcW w:w="5000" w:type="pct"/>
                      </w:tcPr>
                      <w:p w14:paraId="4C80755B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E911" w14:textId="77777777" w:rsidR="00D52139" w:rsidRDefault="00D52139">
      <w:pPr>
        <w:spacing w:after="0"/>
      </w:pPr>
      <w:r>
        <w:separator/>
      </w:r>
    </w:p>
  </w:endnote>
  <w:endnote w:type="continuationSeparator" w:id="0">
    <w:p w14:paraId="2CE12DF3" w14:textId="77777777" w:rsidR="00D52139" w:rsidRDefault="00D521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6FA2" w14:textId="77777777" w:rsidR="00D52139" w:rsidRDefault="00D52139">
      <w:pPr>
        <w:spacing w:after="0"/>
      </w:pPr>
      <w:r>
        <w:separator/>
      </w:r>
    </w:p>
  </w:footnote>
  <w:footnote w:type="continuationSeparator" w:id="0">
    <w:p w14:paraId="742172F1" w14:textId="77777777" w:rsidR="00D52139" w:rsidRDefault="00D521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A7EC7"/>
    <w:rsid w:val="001274F3"/>
    <w:rsid w:val="00151CCE"/>
    <w:rsid w:val="001B01F9"/>
    <w:rsid w:val="001C41F9"/>
    <w:rsid w:val="001E1CEC"/>
    <w:rsid w:val="001F4992"/>
    <w:rsid w:val="00211686"/>
    <w:rsid w:val="002549DD"/>
    <w:rsid w:val="002562E7"/>
    <w:rsid w:val="00285C1D"/>
    <w:rsid w:val="002C3AAE"/>
    <w:rsid w:val="00302C5D"/>
    <w:rsid w:val="0030438A"/>
    <w:rsid w:val="00316B4A"/>
    <w:rsid w:val="003327F5"/>
    <w:rsid w:val="00340CAF"/>
    <w:rsid w:val="003B6A37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53F9A"/>
    <w:rsid w:val="00667021"/>
    <w:rsid w:val="006974E1"/>
    <w:rsid w:val="006B53E3"/>
    <w:rsid w:val="006C0896"/>
    <w:rsid w:val="006E7CE4"/>
    <w:rsid w:val="006F513E"/>
    <w:rsid w:val="00712732"/>
    <w:rsid w:val="00742CA1"/>
    <w:rsid w:val="007C0139"/>
    <w:rsid w:val="007C6FC7"/>
    <w:rsid w:val="007D45A1"/>
    <w:rsid w:val="007F564D"/>
    <w:rsid w:val="00804FAE"/>
    <w:rsid w:val="00833394"/>
    <w:rsid w:val="008527AC"/>
    <w:rsid w:val="00864371"/>
    <w:rsid w:val="0087060A"/>
    <w:rsid w:val="008750B1"/>
    <w:rsid w:val="008B1201"/>
    <w:rsid w:val="008B63DD"/>
    <w:rsid w:val="008C077A"/>
    <w:rsid w:val="008F16F7"/>
    <w:rsid w:val="009164BA"/>
    <w:rsid w:val="009166BD"/>
    <w:rsid w:val="00922FA3"/>
    <w:rsid w:val="00941C64"/>
    <w:rsid w:val="00953D91"/>
    <w:rsid w:val="009613B2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30B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146BC"/>
    <w:rsid w:val="00D52139"/>
    <w:rsid w:val="00D53EF1"/>
    <w:rsid w:val="00D87BE9"/>
    <w:rsid w:val="00DB0E0B"/>
    <w:rsid w:val="00DC1675"/>
    <w:rsid w:val="00DD337A"/>
    <w:rsid w:val="00DE2849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2025-05-28T05:52:00Z</dcterms:created>
  <dcterms:modified xsi:type="dcterms:W3CDTF">2025-05-28T05:52:00Z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