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68361FCF" w:rsidR="00ED5F48" w:rsidRPr="00A113D3" w:rsidRDefault="004B72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646F0223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6D66A6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37F4196E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6F6A7C2A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459C9FC6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EFD0505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4CF110A0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1F891993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77918232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ED5F48" w:rsidRPr="006D5311" w14:paraId="630DC1FC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2A577E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7474F3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4D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2FE554B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6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41652D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6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0414BF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6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5B4E3D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62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62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62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0D4B8E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190A7F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303D36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351997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521A20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34C5A2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5ADEB7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0D3522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2D2FF9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7A80FC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47F03FB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5D0136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516074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7C28961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2299A7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30CCA8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387E0D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41288B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6FDF82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129B67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42D90D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290B02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45901E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131FD4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694494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5D21F7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0B8578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6CFA95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422E35E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79B486E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07932E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66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4468A" w14:textId="77777777" w:rsidR="00B16B01" w:rsidRDefault="00B16B01">
      <w:pPr>
        <w:spacing w:after="0"/>
      </w:pPr>
      <w:r>
        <w:separator/>
      </w:r>
    </w:p>
  </w:endnote>
  <w:endnote w:type="continuationSeparator" w:id="0">
    <w:p w14:paraId="78A23F2C" w14:textId="77777777" w:rsidR="00B16B01" w:rsidRDefault="00B16B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8F712" w14:textId="77777777" w:rsidR="00B16B01" w:rsidRDefault="00B16B01">
      <w:pPr>
        <w:spacing w:after="0"/>
      </w:pPr>
      <w:r>
        <w:separator/>
      </w:r>
    </w:p>
  </w:footnote>
  <w:footnote w:type="continuationSeparator" w:id="0">
    <w:p w14:paraId="646DBE56" w14:textId="77777777" w:rsidR="00B16B01" w:rsidRDefault="00B16B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102B"/>
    <w:rsid w:val="0005357B"/>
    <w:rsid w:val="00071356"/>
    <w:rsid w:val="00097A25"/>
    <w:rsid w:val="000A5A57"/>
    <w:rsid w:val="000B59FA"/>
    <w:rsid w:val="000C5D2D"/>
    <w:rsid w:val="001274F3"/>
    <w:rsid w:val="00151CCE"/>
    <w:rsid w:val="001778E3"/>
    <w:rsid w:val="001B01F9"/>
    <w:rsid w:val="001C41F9"/>
    <w:rsid w:val="00200715"/>
    <w:rsid w:val="0028461E"/>
    <w:rsid w:val="00285C1D"/>
    <w:rsid w:val="003327F5"/>
    <w:rsid w:val="00340CAF"/>
    <w:rsid w:val="003C0D41"/>
    <w:rsid w:val="003C4E1D"/>
    <w:rsid w:val="003E085C"/>
    <w:rsid w:val="003E7B3A"/>
    <w:rsid w:val="00416364"/>
    <w:rsid w:val="004243CC"/>
    <w:rsid w:val="00431B29"/>
    <w:rsid w:val="00440416"/>
    <w:rsid w:val="00462EAD"/>
    <w:rsid w:val="004A6170"/>
    <w:rsid w:val="004B7202"/>
    <w:rsid w:val="004E28F9"/>
    <w:rsid w:val="004F6AAC"/>
    <w:rsid w:val="0050389E"/>
    <w:rsid w:val="00512F2D"/>
    <w:rsid w:val="00561FA0"/>
    <w:rsid w:val="00570FBB"/>
    <w:rsid w:val="00583B82"/>
    <w:rsid w:val="005923AC"/>
    <w:rsid w:val="005D5149"/>
    <w:rsid w:val="005E656F"/>
    <w:rsid w:val="00642032"/>
    <w:rsid w:val="006466E1"/>
    <w:rsid w:val="00662BB6"/>
    <w:rsid w:val="00667021"/>
    <w:rsid w:val="006974E1"/>
    <w:rsid w:val="006B6899"/>
    <w:rsid w:val="006C0896"/>
    <w:rsid w:val="006D330A"/>
    <w:rsid w:val="006D5311"/>
    <w:rsid w:val="006D66A6"/>
    <w:rsid w:val="006F513E"/>
    <w:rsid w:val="00714D2A"/>
    <w:rsid w:val="0076756C"/>
    <w:rsid w:val="007C0139"/>
    <w:rsid w:val="007C11E3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2458E"/>
    <w:rsid w:val="00977AAE"/>
    <w:rsid w:val="009845F3"/>
    <w:rsid w:val="009904D6"/>
    <w:rsid w:val="00996E56"/>
    <w:rsid w:val="00997268"/>
    <w:rsid w:val="00997988"/>
    <w:rsid w:val="009D3F40"/>
    <w:rsid w:val="00A113D3"/>
    <w:rsid w:val="00A12667"/>
    <w:rsid w:val="00A14581"/>
    <w:rsid w:val="00A1605A"/>
    <w:rsid w:val="00A20E4C"/>
    <w:rsid w:val="00AA23D3"/>
    <w:rsid w:val="00AA3C50"/>
    <w:rsid w:val="00AE302A"/>
    <w:rsid w:val="00AE36BB"/>
    <w:rsid w:val="00B16B01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B2627"/>
    <w:rsid w:val="00CD0D7D"/>
    <w:rsid w:val="00CE351B"/>
    <w:rsid w:val="00D0126F"/>
    <w:rsid w:val="00D51F96"/>
    <w:rsid w:val="00DE32AC"/>
    <w:rsid w:val="00E1407A"/>
    <w:rsid w:val="00E258F4"/>
    <w:rsid w:val="00E33F1A"/>
    <w:rsid w:val="00E50BDE"/>
    <w:rsid w:val="00E5588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2025-05-06T06:39:00Z</dcterms:created>
  <dcterms:modified xsi:type="dcterms:W3CDTF">2025-05-06T06:39:00Z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