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0BCDD6D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2F52DB">
              <w:rPr>
                <w:rFonts w:cs="Arial"/>
                <w:noProof/>
                <w:color w:val="auto"/>
                <w:lang w:bidi="ru-RU"/>
              </w:rPr>
              <w:t>2026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269E6479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2A05F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2F52DB" w:rsidRPr="002F52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ponedeljkov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45560F8F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554B08E6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5B526D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0D7CDD0D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93C1176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13DB261A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4FD81C26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0ED37AB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97B60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FF71D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BFB62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FBD96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ADED4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4C970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78491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57D2E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08631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244D0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C72F9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78E6F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F7829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91964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FF599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B68C3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B4DF7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DDEE8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8A39B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E965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6D0E6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8429C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C612D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A3F38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0AC8D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CD9F3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6D415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B941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B0229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641B1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0F833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017C1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FFAEB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1D22E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8C45F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27AD7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11176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38F89B9B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004DCDBE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51EF3137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24CDC723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499C8153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064C4551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0377A822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4E5374D3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B13E0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77669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7D2C1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3636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87CDD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13217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18831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1C55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8C729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BF135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B122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A8B77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970A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41EB9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47FD5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55A0C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52627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2979A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C95E6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D5837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484A4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5EBD1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4D329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5595E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2BC90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8D51F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0F08E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9D079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08634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AEF8F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0B0EE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54EF9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A5141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38059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B205B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C23E2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E653F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3BB846A2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34E3DE7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0F371295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6917A365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4987B942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5CC411F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E0F1E9E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3D555308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F07A2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63A5F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C94D0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CBF91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E075D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1E76A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8BA8A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023C3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ED8C0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E2279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1F5F6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3A894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8A6BD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823F6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01183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A56F4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FE6E9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21871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7A2EF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5FE7D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1701E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1ABBE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AE400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636A3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EB1D0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AFF27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BD7B4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C1C94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4CE63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44F64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B351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78E78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81E6C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E495C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88364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14D21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A817B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74162BAF" w:rsidR="00C957EE" w:rsidRPr="00A60ACB" w:rsidRDefault="002A05F8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6658876C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4296FF3D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243F6849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11B21963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3582558C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4B2BF5D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4709DFF6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59058669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6E027E66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16798D45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50944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1F34DD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5F0B3F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2A43C9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F58B7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68638C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6A20D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206A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BCE4A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E029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06CC0C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B19EF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409E92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1D3E6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657A9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1F0521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68EF58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0AD9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03F89F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3E287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413BD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2D976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509E5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410F26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017765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4A5E3B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3D621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AE202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356D0F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B0758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0272E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1DF29A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941D9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BEA39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BA851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75184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33BE3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540D15FA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15686813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20700330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4752B950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5015C4E4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2763FBCC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D7967F7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001513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EE264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3C6C74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A44A0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B6462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2EB8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637729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E1DF0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30622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021E89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3636F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150EBF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7F0C27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CFA3C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D3A92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4C10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79CC98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74B14D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2F41D7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6E187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F4F31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4988A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7B101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57A412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0E8C64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1DAC9A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0F9D1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1C18F3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F8D63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3F40E3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430620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A924D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366408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1FA2E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37AB10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CB0F1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AF235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5AF3E2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497D8AC0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3D58BBBC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4F2E31DD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3C42316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22B51FC8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6AE53945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42CF4AAD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1CE443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01BB7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CBFA9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BB9A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10946D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6C505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601FDC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73EAF8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0DCD0C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25529E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8B97E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E7D9D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1C59A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15F710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287A4D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F9565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600960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5B3E67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CF969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204C57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358ACB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58115F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4DF344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185E9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6EDEE9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19F25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B51AD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47A4D2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3FB07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389126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2EDC51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15A15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568BE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1D657C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358129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7770C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0B19F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44C84B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6E861BC2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7DC351FC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3242162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0138398C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4043E0A6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2542090E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145C0AA7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9A2AC78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19652692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6C1B8F98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2272FFBA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F57CD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5B4EFF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CCA84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576BDB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0C57F9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5C920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9BC4D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65734C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76CAF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0F4DA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79BA3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0F77E9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5AEF3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FF5B6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42F65F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73C950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2A6341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35CB20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271358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036CAE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3FC4AC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14BB74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70FC7F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660CF2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55C3C7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4207A3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EB3F0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2581E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0EE2A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4A1813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E0A31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F0F64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3E49EA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0B0E1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536089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51366B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220D4F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2D13E05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411F655C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5A934F9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AC8DDEA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68029137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147101F8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D8CC4A5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3627AE1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1BD85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FB2D6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BE625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6F156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0BFDA5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FA515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6EC027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EAA5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B7854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20A4AC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0DB926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745A3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B8402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3C8684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479E23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77A984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7114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0A3C5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ED287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6701D2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B9AAE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B32A7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38D208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10F97A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20C1B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EBE5A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14D83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5E9EF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4A11A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736579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A7543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34EFA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6A75BF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15E61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5B6A7F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61F6FE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05CEF9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58BC4C41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0F19C373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3A4038A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3490941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5663C381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1B03960B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48A3B9B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2B0BE1D1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4F87B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427851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28B8C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7BAA8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408E08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2369B1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498E51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C3508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576E4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F486B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3B71CA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27AF0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6D4EBD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41873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22693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353B0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34525A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251F0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E608A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25CCF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3E167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CBB38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595607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3D0753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2ABE57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468E8E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68D76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3BAB5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5EBB8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D34B8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E5139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F2DC5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2CA4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47BFDD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58E29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76446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212F0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CA6CF92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66D8FFD8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278EB1A3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330F3F87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460E615A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344EC2E3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8F123E6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3775BF5A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584D7548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69C0A68F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94A95E6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DDBEC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74A5D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13337F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18708B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05EBB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EE73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943A6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6FFA70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9FE3F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1EA3B5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6797D7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046A9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1293EA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6B6BA8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39388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2417FA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7F36A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48643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30DB06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7B0C79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1F40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87370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EA7F5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EAE98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763ABB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BE3E8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75045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84991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A2C3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06456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33165D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5AEB7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7E97E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63591A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0BEC41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082CE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CD24A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34C0F7A7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59218EAA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61FE9E38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1D609B21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57BB8521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43D12072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2FA7B69E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ADC332B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8DF66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3C6C81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582F4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93FB8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5E783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1A1983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874F4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67ED11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E523C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FAE5B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A4F71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578A72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35846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51FC1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1D1EBC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7EE998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7D424F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EB305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9F516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B6884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AD7EA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26371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2FC94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AD52A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361BBE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226508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7FEFE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82D31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FFA45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4C52F8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6B891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92AD0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1D22E5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6757B4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BF020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113A08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44C9DA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3DC6CC86" w:rsidR="00E50BDE" w:rsidRPr="00C957EE" w:rsidRDefault="002F52D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6030AEF8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66F12C59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197ED1B0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24A771E1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6CB52617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67547F25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667CCBC7" w:rsidR="00E50BDE" w:rsidRPr="00C957EE" w:rsidRDefault="002F52D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DB819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4D44A9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432BFD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7DB66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A39A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AF3E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718557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9D43D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4F6C5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2E4BDF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1A02DF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D9509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5F1B9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6C9AE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399F1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E280D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5643FE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325718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443ED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2466A5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35AC2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60E5CF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0FE45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770390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7907FB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03CE70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380917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6E05F3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2CAE0D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7EC220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12EF9C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38E51F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43039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24C685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757F9B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53D53D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00AEAB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F52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DB3D2C0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71F332C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7CD0847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F52DB" w:rsidRPr="002F52D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ponedeljkov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8219" w14:textId="77777777" w:rsidR="004A6980" w:rsidRDefault="004A6980">
      <w:pPr>
        <w:spacing w:after="0"/>
      </w:pPr>
      <w:r>
        <w:separator/>
      </w:r>
    </w:p>
  </w:endnote>
  <w:endnote w:type="continuationSeparator" w:id="0">
    <w:p w14:paraId="3F38F2AF" w14:textId="77777777" w:rsidR="004A6980" w:rsidRDefault="004A69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EA3F3" w14:textId="77777777" w:rsidR="004A6980" w:rsidRDefault="004A6980">
      <w:pPr>
        <w:spacing w:after="0"/>
      </w:pPr>
      <w:r>
        <w:separator/>
      </w:r>
    </w:p>
  </w:footnote>
  <w:footnote w:type="continuationSeparator" w:id="0">
    <w:p w14:paraId="48794915" w14:textId="77777777" w:rsidR="004A6980" w:rsidRDefault="004A69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7416C"/>
    <w:rsid w:val="001B01F9"/>
    <w:rsid w:val="001C41F9"/>
    <w:rsid w:val="00226D01"/>
    <w:rsid w:val="00285C1D"/>
    <w:rsid w:val="002A05F8"/>
    <w:rsid w:val="002F52DB"/>
    <w:rsid w:val="003327F5"/>
    <w:rsid w:val="00340CAF"/>
    <w:rsid w:val="003C0D41"/>
    <w:rsid w:val="003E085C"/>
    <w:rsid w:val="003E7B3A"/>
    <w:rsid w:val="00416364"/>
    <w:rsid w:val="00421953"/>
    <w:rsid w:val="00431B29"/>
    <w:rsid w:val="00440416"/>
    <w:rsid w:val="00462EAD"/>
    <w:rsid w:val="004A6170"/>
    <w:rsid w:val="004A6980"/>
    <w:rsid w:val="004F6AAC"/>
    <w:rsid w:val="00512F2D"/>
    <w:rsid w:val="00570FBB"/>
    <w:rsid w:val="00583B82"/>
    <w:rsid w:val="005923AC"/>
    <w:rsid w:val="005D5149"/>
    <w:rsid w:val="005E656F"/>
    <w:rsid w:val="00626921"/>
    <w:rsid w:val="00667021"/>
    <w:rsid w:val="006974E1"/>
    <w:rsid w:val="006C0896"/>
    <w:rsid w:val="006F513E"/>
    <w:rsid w:val="007C0139"/>
    <w:rsid w:val="007D45A1"/>
    <w:rsid w:val="007F564D"/>
    <w:rsid w:val="00807067"/>
    <w:rsid w:val="0087147D"/>
    <w:rsid w:val="008B1201"/>
    <w:rsid w:val="008F16F7"/>
    <w:rsid w:val="009164BA"/>
    <w:rsid w:val="009166BD"/>
    <w:rsid w:val="009506D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06F6"/>
    <w:rsid w:val="00AE302A"/>
    <w:rsid w:val="00AE36BB"/>
    <w:rsid w:val="00B22623"/>
    <w:rsid w:val="00B37C7E"/>
    <w:rsid w:val="00B44283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A6A8D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C4C1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3446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2025-09-01T08:50:00Z</dcterms:created>
  <dcterms:modified xsi:type="dcterms:W3CDTF">2025-09-01T08:50:00Z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