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C957E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2539D783" w:rsidR="003E085C" w:rsidRPr="00C957EE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C957EE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6C25FC">
              <w:rPr>
                <w:rFonts w:cs="Arial"/>
                <w:noProof/>
                <w:color w:val="auto"/>
                <w:lang w:bidi="ru-RU"/>
              </w:rPr>
              <w:t>2026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528B827A" w:rsidR="00C957EE" w:rsidRPr="00C957EE" w:rsidRDefault="0087147D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="002C0AC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val="en-US" w:bidi="ru-RU"/>
              </w:rPr>
              <w:t>2</w:t>
            </w:r>
            <w:r w:rsidR="00C957EE"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 xml:space="preserve"> </w:t>
            </w:r>
            <w:r w:rsidR="006C25FC" w:rsidRPr="006C25F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torkov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C957E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645F6D79" w:rsidR="00E50BDE" w:rsidRPr="00C957EE" w:rsidRDefault="006C25FC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JANUAR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C957EE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334CAA5C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5694570C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760E6D57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13D5428C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6531F504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6D929582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7ECA1439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C957EE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55D9A8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76CF3F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682FDC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45A02F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2DB6E7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12A287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5F8A89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5D1FAB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6D15BB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6AD766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5F9268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58BE5C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084459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46451D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396AE1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6E27EB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13A5E3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478D19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7B5EEB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7F9BFC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5C4D51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154995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35AAD5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5DEA2C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514257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04328B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6253D8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5B28B3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40872E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26B39D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54430E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18627F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3AB478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113DC5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03F292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44BDBF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221D15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241FA744" w:rsidR="00E50BDE" w:rsidRPr="00C957EE" w:rsidRDefault="006C25FC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FEBRUAR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03C1EC98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08BA13EC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2166282B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3EE71FF8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7EFF5000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60F93AEE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7BC4BEE6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C957E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1E2B0E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65553D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28B93F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2A5BC3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3CAF05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4856F3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6CF0F2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6E5C39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2A23E7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68BC50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76698A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04FA86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4F9D30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604C3B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38D257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29006E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665B74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2292B2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387CCD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334329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4B6A61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4C4B91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729703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084647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148284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73E7EB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7CD64D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56917A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0A43CA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540696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56F53D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63F283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7350B8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653B7A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02F7A2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3F1A5D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3B6154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2F97C466" w:rsidR="00E50BDE" w:rsidRPr="00C957EE" w:rsidRDefault="006C25FC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6D322182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02C9DCF8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46237F89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10E2BC95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3FDDBD73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1943D479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3513D846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C957E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584CAE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594653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555CD2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789BB6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00CCB5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0E7561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1D3B74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75BE6B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603AED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2A6F35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549BF3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54B414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4DD13C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7AACBC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3ABDF6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6C2E95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708EBC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3ADB01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67B629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0F93FA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7A7B45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157D84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189435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5E9FFB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5566D8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7E9F22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7C6192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1A532F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2E98E0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1990DB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1909BC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39655A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327BD4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57AA8E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06B475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377195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1336EE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130BB8FB" w:rsidR="00C957EE" w:rsidRPr="00A60ACB" w:rsidRDefault="002C0AC1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6C25FC" w:rsidRPr="006C25FC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torkov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49117219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6C25FC" w:rsidRPr="006C25FC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torkov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1BA75AD2" w:rsidR="00C957EE" w:rsidRPr="00C957EE" w:rsidRDefault="002C0AC1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6C25FC" w:rsidRPr="006C25FC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torkov</w:t>
                  </w:r>
                </w:p>
              </w:tc>
            </w:tr>
            <w:tr w:rsidR="00E50BDE" w:rsidRPr="00C957E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4317917D" w:rsidR="00E50BDE" w:rsidRPr="00C957EE" w:rsidRDefault="006C25FC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APRIL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21C8D50B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3ED53944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752EE51B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1748957F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4998DC26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22ADDB38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62241748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C957E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783DE2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0EB6BF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084F43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7FDAEF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30562E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7DB6BB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5315D3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110BBC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78060B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5F5ECC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7CF643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30F4BF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026407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1515C8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721C7F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25502D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006466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10754D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136E1F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77B288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54C27B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7D1E63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2E0A67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383040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57D87B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013E18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24635D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16F892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027DBE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08361F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526117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706845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564B59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5DEE63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394EB3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738044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6964DD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6A6EC992" w:rsidR="00E50BDE" w:rsidRPr="00C957EE" w:rsidRDefault="006C25FC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MAJ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4A47456D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24C5F151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705A36E8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374563DC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768502AD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0D361A8D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564B74C2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C957E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2802EB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2C43F8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7228C9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259919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0C0E3A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282711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434C5C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6C9967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0D2248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7199B2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4719B4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04765D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111ECD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22E005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22C4F3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185FD1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0DC0D3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7A119C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45C23E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263291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2F40AB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523A3C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1A5956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5FC2F3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21E446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456510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3C2639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3B04BC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05327C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465DB2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781792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630C5A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103408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76A19F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2AEF42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29A7C6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110069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762CAE55" w:rsidR="00E50BDE" w:rsidRPr="00C957EE" w:rsidRDefault="006C25FC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JUNIJ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35F96A74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78A8D48A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29D74851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42B1C62B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7A417DD2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335F60A4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354ED8D0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C957E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0C1D32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291836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6C2BD3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61A158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3C3725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13144C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1E6DA3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2446B6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37B91B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3A4868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7B4AE8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5C57C8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60B698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412CBC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50FFA1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564121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38EB79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322F56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3488C8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4246FC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328A1E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580D7B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59D8A7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25B2F6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209236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1DE04D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1A42D8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4DB4BE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47B5EC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482819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392FB2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1B13B1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2F74B0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2AD1B9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0610D9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0086D2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0F06F3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61373E3E" w:rsidR="00C957EE" w:rsidRPr="00C957EE" w:rsidRDefault="002C0AC1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6C25FC" w:rsidRPr="006C25FC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torkov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7A64FCCE" w:rsidR="00C957EE" w:rsidRPr="00C957EE" w:rsidRDefault="006818B8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6C25FC" w:rsidRPr="006C25FC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torkov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240EBAC3" w:rsidR="00C957EE" w:rsidRPr="00C957EE" w:rsidRDefault="002C0AC1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6C25FC" w:rsidRPr="006C25FC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torkov</w:t>
                  </w:r>
                </w:p>
              </w:tc>
            </w:tr>
            <w:tr w:rsidR="00E50BDE" w:rsidRPr="00C957E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59B52465" w:rsidR="00E50BDE" w:rsidRPr="00C957EE" w:rsidRDefault="006C25FC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JULIJ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0ABB86BB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7FE0E594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25D24DF6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26DCA055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2B392E36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64B45E68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39F89872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C957E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3B6DA9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0DDA5E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67DC2F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4767C7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737A41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6BB91C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60EA26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1E6BF0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6965A7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58989F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319892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19FB0E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29975D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52F15F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7CE342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48DBA5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51131E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02214B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6C47CC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764CEE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1D683C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53C714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20EC15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77705C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67AD37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78FFBC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2F0459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198066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13EA24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634AA0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47FFD0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2EE157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32397B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39AF44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3FB902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3E95ED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51C73E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26D3B14A" w:rsidR="00E50BDE" w:rsidRPr="00C957EE" w:rsidRDefault="006C25FC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AVGUST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5F7F022F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7BED1A98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43432A13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0173EC2A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0613286A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0A0DC567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5A56601A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C957E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06C1FD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1927A7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29688F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3ACBDF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2402E9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7E82A1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20DE2B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1A0655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026D2C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72E4FB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08023B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141545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5D8CC7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0E7DD3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0D898F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078A4B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5947DD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6BF454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49760E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436918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4C82EA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4B57CA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29E8DC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1861A1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5B5D7D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531FA4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55D36D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29197D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5BC348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6E20BD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669439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382752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6ACCE1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48759C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4E38EC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667FDE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27DE5F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533E6C52" w:rsidR="00E50BDE" w:rsidRPr="00C957EE" w:rsidRDefault="006C25FC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238B1C23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06E7ABA4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01460058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0D96ABE8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726513D0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2C77A112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43F2AEBF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C957E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0FF4A4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205262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4C8789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0C588D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195343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50A9BD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2D1C0F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4B39A4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300517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29F343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7E6268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337B10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10EE55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6CA9AE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5306B1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6E1ACF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2C97FA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1FB5AA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74A99D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1239CC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7622CB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0AC01C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3B6355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18AAA7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53A65B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1B4129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2424A8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7E4EC2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72410F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1A2FF6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4AC3E3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7FFB8D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10D740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501C52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1A3494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060071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2C6959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39BAF29C" w:rsidR="00C957EE" w:rsidRPr="00C957EE" w:rsidRDefault="002C0AC1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6C25FC" w:rsidRPr="006C25FC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torkov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5182C42D" w:rsidR="00C957EE" w:rsidRPr="00C957EE" w:rsidRDefault="006818B8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6C25FC" w:rsidRPr="006C25FC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torkov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61673B67" w:rsidR="00C957EE" w:rsidRPr="00C957EE" w:rsidRDefault="002C0AC1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6C25FC" w:rsidRPr="006C25FC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torkov</w:t>
                  </w:r>
                </w:p>
              </w:tc>
            </w:tr>
            <w:tr w:rsidR="00E50BDE" w:rsidRPr="00C957E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35E3C1E4" w:rsidR="00E50BDE" w:rsidRPr="00C957EE" w:rsidRDefault="006C25FC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OKTOBER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1DAE89D7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07D834D3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798C50D0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066EE1B1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25905FD0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1781F4DD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75C14563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C957E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373742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277277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0A939F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5AF10E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4D9AAF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4984E5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1CFD3F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500A59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504197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6B9278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267FB8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54F64C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50762F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711276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219300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5ADC9C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6CE98A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00EA4E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6A346F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1FCA36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72742C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4A4330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6A8C28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6E5E2E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64083D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696B54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126E8C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573719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227C00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4BB3A7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1B4C73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4DF402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2232AF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71B891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6438EA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2508CF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030030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6A088FF4" w:rsidR="00E50BDE" w:rsidRPr="00C957EE" w:rsidRDefault="006C25FC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09B54591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23343960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3D293317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13316049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7475F5B4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3C4071A6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35900F33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C957E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7B3833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1BC29F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2F00C8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35A71F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4229BE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2B16A7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6C79FA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36DB63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227577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21728E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33A088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42E959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2BFA01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5102FA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541224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19396A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37D3AD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3F37E0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13F2DB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1509CB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04F8CC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43583F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169B0C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72F4A8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7D8F4F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3ABFF6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1D2E47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243F67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2F3560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75F901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5C3639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56A7FA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22ACEB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1DC050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19E62E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06E97D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4BAC10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1A9A89FD" w:rsidR="00E50BDE" w:rsidRPr="00C957EE" w:rsidRDefault="006C25FC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00B6F225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37AA7F7C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58AC924F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1E069820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396547A8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3F9448B4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14F12606" w:rsidR="00E50BDE" w:rsidRPr="00C957EE" w:rsidRDefault="006C25FC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C957E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5E857E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6C7977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5CAC7F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5208BD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367CB6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7F6F7D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28B4D3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1561BD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23B32A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7F3380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5CFD2E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16C8EF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38D0AE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4F6B28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4C9A09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65E4A6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639B6B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228733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4DF444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3F3139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4C9FD4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63004A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78973D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315B3B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59269C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6B86C4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153F10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3BED8F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6C6B5D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7F197C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220F21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583E52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0D23DF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5C647C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763ED9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175942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1A48F5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25F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4426B857" w:rsidR="00C957EE" w:rsidRPr="00C957EE" w:rsidRDefault="002C0AC1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6C25FC" w:rsidRPr="006C25FC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torkov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6C39A98A" w:rsidR="00C957EE" w:rsidRPr="00C957EE" w:rsidRDefault="008B2C6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6C25FC" w:rsidRPr="006C25FC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torkov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3406ECF5" w:rsidR="00C957EE" w:rsidRPr="00C957EE" w:rsidRDefault="006818B8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6C25FC" w:rsidRPr="006C25FC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torkov</w:t>
                  </w:r>
                </w:p>
              </w:tc>
            </w:tr>
          </w:tbl>
          <w:p w14:paraId="1A5B6E03" w14:textId="2CC03F92" w:rsidR="00E50BDE" w:rsidRPr="00C957E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957EE" w:rsidRDefault="00F93E3B" w:rsidP="00996E56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C957EE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8C895" w14:textId="77777777" w:rsidR="00A850E5" w:rsidRDefault="00A850E5">
      <w:pPr>
        <w:spacing w:after="0"/>
      </w:pPr>
      <w:r>
        <w:separator/>
      </w:r>
    </w:p>
  </w:endnote>
  <w:endnote w:type="continuationSeparator" w:id="0">
    <w:p w14:paraId="63E658AF" w14:textId="77777777" w:rsidR="00A850E5" w:rsidRDefault="00A850E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CD7D7" w14:textId="77777777" w:rsidR="00A850E5" w:rsidRDefault="00A850E5">
      <w:pPr>
        <w:spacing w:after="0"/>
      </w:pPr>
      <w:r>
        <w:separator/>
      </w:r>
    </w:p>
  </w:footnote>
  <w:footnote w:type="continuationSeparator" w:id="0">
    <w:p w14:paraId="7772E6FF" w14:textId="77777777" w:rsidR="00A850E5" w:rsidRDefault="00A850E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25BBB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C0AC1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2325"/>
    <w:rsid w:val="004F6AAC"/>
    <w:rsid w:val="00512F2D"/>
    <w:rsid w:val="00570FBB"/>
    <w:rsid w:val="00583B82"/>
    <w:rsid w:val="005923AC"/>
    <w:rsid w:val="005D5149"/>
    <w:rsid w:val="005E656F"/>
    <w:rsid w:val="00667021"/>
    <w:rsid w:val="006818B8"/>
    <w:rsid w:val="006974E1"/>
    <w:rsid w:val="006C0896"/>
    <w:rsid w:val="006C25FC"/>
    <w:rsid w:val="006F513E"/>
    <w:rsid w:val="007A5238"/>
    <w:rsid w:val="007C0139"/>
    <w:rsid w:val="007C0C5D"/>
    <w:rsid w:val="007D45A1"/>
    <w:rsid w:val="007F564D"/>
    <w:rsid w:val="00807067"/>
    <w:rsid w:val="0087147D"/>
    <w:rsid w:val="00872EE5"/>
    <w:rsid w:val="008B1201"/>
    <w:rsid w:val="008B2C6A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60ACB"/>
    <w:rsid w:val="00A850E5"/>
    <w:rsid w:val="00AA23D3"/>
    <w:rsid w:val="00AA3C50"/>
    <w:rsid w:val="00AD51E9"/>
    <w:rsid w:val="00AE302A"/>
    <w:rsid w:val="00AE36BB"/>
    <w:rsid w:val="00AF3AD9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0B2F"/>
    <w:rsid w:val="00C91F9B"/>
    <w:rsid w:val="00C93327"/>
    <w:rsid w:val="00C957EE"/>
    <w:rsid w:val="00D758C3"/>
    <w:rsid w:val="00DE32AC"/>
    <w:rsid w:val="00E1407A"/>
    <w:rsid w:val="00E50BDE"/>
    <w:rsid w:val="00E54D92"/>
    <w:rsid w:val="00E774CD"/>
    <w:rsid w:val="00E77E1D"/>
    <w:rsid w:val="00ED75B6"/>
    <w:rsid w:val="00F91390"/>
    <w:rsid w:val="00F93E3B"/>
    <w:rsid w:val="00FA17C4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3437</Words>
  <Characters>19592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2025-09-16T17:47:00Z</dcterms:created>
  <dcterms:modified xsi:type="dcterms:W3CDTF">2025-09-16T17:47:00Z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