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1451153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38481B">
              <w:rPr>
                <w:rFonts w:cs="Arial"/>
                <w:noProof/>
                <w:color w:val="auto"/>
                <w:lang w:bidi="ru-RU"/>
              </w:rPr>
              <w:t>2026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64465CC1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D4490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38481B" w:rsidRPr="0038481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četrtkov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1EAC215" w:rsidR="00E50BDE" w:rsidRPr="00C957EE" w:rsidRDefault="003848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3C240AAC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0515AB7E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A1C2288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48003CC5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04A8A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65D3AB70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C17F167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4016FF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A0C8F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E4D8C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2E7219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14758C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8E3C6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301215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D891F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B693A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F1667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D4241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C5C88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6FF01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30CBF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4D090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6B53A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2858B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14E3F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EBAD9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C8F4F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26A46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A75CF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517E0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3A482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886DE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556D3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FD85A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279B9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9B014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80DC1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9619C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05E6E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31C85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7E2CC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A6302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785A3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88C4B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52854932" w:rsidR="00E50BDE" w:rsidRPr="00C957EE" w:rsidRDefault="003848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3C8EA89B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2A0B7F45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2113D2B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0AF26F9B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03A10942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148CF36B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229E2526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4C4280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0841FA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D9FFB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AEC26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41960A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6F2FE6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4ABB31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3D161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59506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10C845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8F329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D5B4A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1E8B1F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054D1C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4984D6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B8AA0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14529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69BA4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564CAF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02661A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FE98A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6D7F84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E8F85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4D1F34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2446C5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69187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67C934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31F30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C6B0B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EE93C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08D715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3E0FA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56D32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80384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1B06C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2CAC2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B7BB8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215F4644" w:rsidR="00E50BDE" w:rsidRPr="00C957EE" w:rsidRDefault="003848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04A91817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21A01E52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1DD42229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32BAA4CB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3F7EEF13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38A0D234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38656121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77B537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4FC9B9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28CDB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7D3686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7D495A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130E98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274C8E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699FD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4BFF5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2D920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7E2448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4A9BD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1190E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70B50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9F502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6EB7CF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3D6053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62813E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F277B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9DAED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D37B4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B4963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21214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44A6C0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32C18A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266A0B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08E0A0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8446D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042AD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AC2F8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37E158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32C4AE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0050B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37EA6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3E610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53138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53186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5E6E0464" w:rsidR="00C957EE" w:rsidRPr="00A60ACB" w:rsidRDefault="00767469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8481B" w:rsidRPr="003848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četrtkov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68C88775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8481B" w:rsidRPr="003848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četrtkov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559B5274" w:rsidR="00C957EE" w:rsidRPr="00C957EE" w:rsidRDefault="00A4515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8481B" w:rsidRPr="003848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četrtkov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210B2E98" w:rsidR="00E50BDE" w:rsidRPr="00C957EE" w:rsidRDefault="003848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3B6618AD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2BA14AD2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27862BD4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62535A2E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247731F1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5D9AB848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10F081BD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5BF3F5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3FCF1D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2565E9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4C016B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7D7DBA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7170ED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106AF0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714F70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00133B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29060D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0DD3AB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77D039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426704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6A1B72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1932A9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6F9B3C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1084EE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52B21D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1A6632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2C9B5B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701C1A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34D85C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0AE6A4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705EA8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34824A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3D82D7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57CAC6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17A90B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4EE004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698835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275BF2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1BF787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4B93BD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239ABD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47FAE3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4C3B92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62B214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43846490" w:rsidR="00E50BDE" w:rsidRPr="00C957EE" w:rsidRDefault="003848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2162DB90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15AE94ED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4002C4E0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4379967B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6D3E656F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D19A56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2B8220CB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654D39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6972E2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02D238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6549BD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38E607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090AD7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676B4D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7E7862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1C57DC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30AEF8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4BA0BE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140856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484449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4075FA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3154C0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0F651A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0FEAE1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6F0019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4AF993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2B2072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3D3C40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26358C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6F1978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408797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64EBDB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2317F3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7BC7B8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08873B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5E8C5C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3893C4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3919A4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7D7D19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502AD4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3E5300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7C4E9D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0A02F5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4EAADC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15B7091" w:rsidR="00E50BDE" w:rsidRPr="00C957EE" w:rsidRDefault="003848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295B1CAC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C856146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67ED5010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4085A9D2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092C5A13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030E0D14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E15DD7E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002593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1862FD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45F108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730988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7DF68C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4638E1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03B297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1C3ED0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404F2F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46E066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0528B3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38B5B5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679141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242EFA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0124D0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4ECD49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1546A6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75138D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7A1A8D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29E621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0F8F1B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5CAA20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78FF22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0909A4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244574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4D987F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2E765E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5CA9E6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4BB9F3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510492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3C59F3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3B0DD5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1D12BC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2EF8D5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0E262D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53199B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293676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12C04FB5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8481B" w:rsidRPr="003848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četrtkov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6253EE2E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8481B" w:rsidRPr="003848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četrtkov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6A6A20A9" w:rsidR="00C957EE" w:rsidRPr="00C957EE" w:rsidRDefault="00A4515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8481B" w:rsidRPr="003848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četrtkov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30C92CBA" w:rsidR="00E50BDE" w:rsidRPr="00C957EE" w:rsidRDefault="003848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4F36D5F3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0A32FA61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354193BB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B05CA8E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569D031C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3E5CF904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369A94EA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75AD3B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00D44C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2C14F9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5F56A8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3B7AAB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3D2351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207535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73D10A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30DFF2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5820AB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7A2EE2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4E157F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3948E0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4A6CB2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5B80B8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23C425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33D6E2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46F604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688270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5E2F00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4E76E4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647B68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3934E4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49F0CE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0F6766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24C64E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580FFA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66E72C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3BA4F9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412206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459498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421579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41DC80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12AB25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132D79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368343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05A3DB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27E21BF4" w:rsidR="00E50BDE" w:rsidRPr="00C957EE" w:rsidRDefault="003848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67DE1938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2B22A1EB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6FF5F90C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2018C4AB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2073E80D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4E54A8C4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0197BC28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3A87F1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21112D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3DD99A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203810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3170E7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6D77EE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5C529B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41337A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39A4D6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34E103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018A9A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19284D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4A86FD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1AE756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0156AE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5F81D5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025D58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6D06E1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3EC9C4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137BC9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4696F3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553E86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08E1F6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662E0A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67D0DF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710EB6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4FD380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1F4463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604FF5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167142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259E79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073F1E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3B5DEC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6E82CE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0D946E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0D3E15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13686E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324577E3" w:rsidR="00E50BDE" w:rsidRPr="00C957EE" w:rsidRDefault="003848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488DA473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2B35A9C4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6AABB874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6206190D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42707F65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15472116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411E454E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5D8C8D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2856E4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0A77EB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2FFDBD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164B2C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277BEC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051D28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04B92D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665986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5524FB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6E5D10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7F3E53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40A69A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42C94B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5B95E7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1EFA82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204577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0ECBC9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247EA0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35D17F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28AF02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6A2EF8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2CD6EA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422D2B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2D56C2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0AA179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32C893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0F6AE8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1E0BEC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6B8F36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7962F3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7D32D0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3A88C4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0D5870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2AB25B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7425AC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266FF5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076CB15B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8481B" w:rsidRPr="003848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četrtkov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0A40E085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8481B" w:rsidRPr="003848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četrtkov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37D7BF70" w:rsidR="00C957EE" w:rsidRPr="00C957EE" w:rsidRDefault="00BC3E7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8481B" w:rsidRPr="003848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četrtkov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892CCDC" w:rsidR="00E50BDE" w:rsidRPr="00C957EE" w:rsidRDefault="003848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516E6496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5DF8D23B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43AF1DEE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4413F46D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16D2BEAC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28B9055A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0C69CC56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338A47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6B8D36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7BF84D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60E35E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1EDDCA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57FF12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5F6A06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06E337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1DF2BA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0BFF6C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52B3FD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078D53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1F28D0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123D60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715240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67CD04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427822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204E98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3F189E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0D53A2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180F94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77CC4D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774EDF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1721C0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5DEB1E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0F8DC8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5881D8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413522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45E4B4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2068B8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1305B2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4D82FE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799449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194F4B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3DB39E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4BC11D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12ABF9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3E7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0E44B7DC" w:rsidR="00E50BDE" w:rsidRPr="00C957EE" w:rsidRDefault="003848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43547A9E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540A1993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3FE0AD04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0651EC6A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503ADD3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263C292C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4CA4A2B1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48E7CF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6BBBEA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7C6FB0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6D8422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353180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07E303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40942F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16C6BC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69A8FD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6FF405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7DEE2A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6EC0B9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16A5BA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407B89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58F523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1F421C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7542F8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7834FF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32170F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21959C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4DF20F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7421BF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74813D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21E360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3DF059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08F759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2FBCAE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0C59D7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6B954D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6FF7F3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0C5B26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7F84A7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77DBF4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30A175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57B241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3E3F28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2CB66C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3AFB7F07" w:rsidR="00E50BDE" w:rsidRPr="00C957EE" w:rsidRDefault="0038481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238E990F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3CDACB11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062B2212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35DF9DA3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42EEA441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579E0FB0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6607998F" w:rsidR="00E50BDE" w:rsidRPr="00C957EE" w:rsidRDefault="0038481B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799EC3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16FE8F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582A97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372DD0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13885D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0B8CE1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6A101C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799834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1B4B29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2E574A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1D00D8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5D539A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7E5066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10386A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7ECA2E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2C2C78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6A211B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64AE54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31B1FB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613D6D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220635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3BCC24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302F73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110EFC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258470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4CBBBF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753AF0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1300CB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2BACC6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24207B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7840A5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260504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25B636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6973AF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417B60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2700B3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6BB587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8481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4515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4A2932D2" w:rsidR="00C957EE" w:rsidRPr="00C957EE" w:rsidRDefault="00A4515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8481B" w:rsidRPr="003848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četrtkov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1912BACE" w:rsidR="00C957EE" w:rsidRPr="00C957EE" w:rsidRDefault="00A45156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8481B" w:rsidRPr="003848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četrtkov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14F6F906" w:rsidR="00C957EE" w:rsidRPr="00C957EE" w:rsidRDefault="0076746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38481B" w:rsidRPr="0038481B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četrtkov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45C80" w14:textId="77777777" w:rsidR="008B247D" w:rsidRDefault="008B247D">
      <w:pPr>
        <w:spacing w:after="0"/>
      </w:pPr>
      <w:r>
        <w:separator/>
      </w:r>
    </w:p>
  </w:endnote>
  <w:endnote w:type="continuationSeparator" w:id="0">
    <w:p w14:paraId="4DA9B79B" w14:textId="77777777" w:rsidR="008B247D" w:rsidRDefault="008B24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76565" w14:textId="77777777" w:rsidR="008B247D" w:rsidRDefault="008B247D">
      <w:pPr>
        <w:spacing w:after="0"/>
      </w:pPr>
      <w:r>
        <w:separator/>
      </w:r>
    </w:p>
  </w:footnote>
  <w:footnote w:type="continuationSeparator" w:id="0">
    <w:p w14:paraId="4EFCDEC3" w14:textId="77777777" w:rsidR="008B247D" w:rsidRDefault="008B24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74B6A"/>
    <w:rsid w:val="000945E5"/>
    <w:rsid w:val="00097A25"/>
    <w:rsid w:val="000A5A57"/>
    <w:rsid w:val="001274F3"/>
    <w:rsid w:val="00151CCE"/>
    <w:rsid w:val="00187700"/>
    <w:rsid w:val="001B01F9"/>
    <w:rsid w:val="001B6F14"/>
    <w:rsid w:val="001C41F9"/>
    <w:rsid w:val="00285C1D"/>
    <w:rsid w:val="002A7AAA"/>
    <w:rsid w:val="003327F5"/>
    <w:rsid w:val="00340CAF"/>
    <w:rsid w:val="0038481B"/>
    <w:rsid w:val="003C0D41"/>
    <w:rsid w:val="003E085C"/>
    <w:rsid w:val="003E7B3A"/>
    <w:rsid w:val="003F2A0E"/>
    <w:rsid w:val="00416364"/>
    <w:rsid w:val="00431B29"/>
    <w:rsid w:val="00440416"/>
    <w:rsid w:val="00462EAD"/>
    <w:rsid w:val="004A6170"/>
    <w:rsid w:val="004C3462"/>
    <w:rsid w:val="004F6AAC"/>
    <w:rsid w:val="00512F2D"/>
    <w:rsid w:val="0055380C"/>
    <w:rsid w:val="00570FBB"/>
    <w:rsid w:val="00583B82"/>
    <w:rsid w:val="005923AC"/>
    <w:rsid w:val="005D5149"/>
    <w:rsid w:val="005E656F"/>
    <w:rsid w:val="00665F7F"/>
    <w:rsid w:val="00667021"/>
    <w:rsid w:val="006974E1"/>
    <w:rsid w:val="006C0896"/>
    <w:rsid w:val="006F513E"/>
    <w:rsid w:val="00767469"/>
    <w:rsid w:val="007A5238"/>
    <w:rsid w:val="007C0139"/>
    <w:rsid w:val="007D45A1"/>
    <w:rsid w:val="007F564D"/>
    <w:rsid w:val="00807067"/>
    <w:rsid w:val="0087147D"/>
    <w:rsid w:val="00872EE5"/>
    <w:rsid w:val="008B1201"/>
    <w:rsid w:val="008B247D"/>
    <w:rsid w:val="008E386E"/>
    <w:rsid w:val="008F16F7"/>
    <w:rsid w:val="009164BA"/>
    <w:rsid w:val="009166BD"/>
    <w:rsid w:val="00977AAE"/>
    <w:rsid w:val="00996E56"/>
    <w:rsid w:val="00997268"/>
    <w:rsid w:val="009E085B"/>
    <w:rsid w:val="00A12667"/>
    <w:rsid w:val="00A14581"/>
    <w:rsid w:val="00A20E4C"/>
    <w:rsid w:val="00A45156"/>
    <w:rsid w:val="00A60ACB"/>
    <w:rsid w:val="00AA23D3"/>
    <w:rsid w:val="00AA3C50"/>
    <w:rsid w:val="00AD51E9"/>
    <w:rsid w:val="00AD6DD4"/>
    <w:rsid w:val="00AE302A"/>
    <w:rsid w:val="00AE36BB"/>
    <w:rsid w:val="00B37C7E"/>
    <w:rsid w:val="00B65B09"/>
    <w:rsid w:val="00B85583"/>
    <w:rsid w:val="00B9476B"/>
    <w:rsid w:val="00BC3952"/>
    <w:rsid w:val="00BC3E75"/>
    <w:rsid w:val="00BE5AB8"/>
    <w:rsid w:val="00C44DFB"/>
    <w:rsid w:val="00C6519B"/>
    <w:rsid w:val="00C70F21"/>
    <w:rsid w:val="00C7354B"/>
    <w:rsid w:val="00C77BBB"/>
    <w:rsid w:val="00C91F9B"/>
    <w:rsid w:val="00C957EE"/>
    <w:rsid w:val="00D44902"/>
    <w:rsid w:val="00DE32AC"/>
    <w:rsid w:val="00E1407A"/>
    <w:rsid w:val="00E16D02"/>
    <w:rsid w:val="00E50BDE"/>
    <w:rsid w:val="00E60C98"/>
    <w:rsid w:val="00E774CD"/>
    <w:rsid w:val="00E77E1D"/>
    <w:rsid w:val="00E8160D"/>
    <w:rsid w:val="00EA16AD"/>
    <w:rsid w:val="00ED75B6"/>
    <w:rsid w:val="00EF2BAC"/>
    <w:rsid w:val="00F3048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3441</Words>
  <Characters>19614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2025-10-21T05:41:00Z</dcterms:created>
  <dcterms:modified xsi:type="dcterms:W3CDTF">2025-10-21T05:41:00Z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