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E333C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9EFECB0" w:rsidR="003E085C" w:rsidRPr="004A4C2A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E333CB">
              <w:rPr>
                <w:rFonts w:cs="Arial"/>
                <w:noProof/>
                <w:color w:val="auto"/>
                <w:lang w:val="en-US"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E333CB" w:rsidRPr="00E333CB">
              <w:rPr>
                <w:rFonts w:cs="Arial"/>
                <w:noProof/>
                <w:color w:val="auto"/>
                <w:lang w:val="en-US"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4B2F8218" w:rsidR="00C957EE" w:rsidRPr="00E333CB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</w:pPr>
            <w:r w:rsidRPr="00E333C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5</w:t>
            </w:r>
            <w:r w:rsidR="002E14C7" w:rsidRPr="00E333C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="00C957EE" w:rsidRPr="00E333C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E333CB" w:rsidRPr="00E333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 w:bidi="ru-RU"/>
              </w:rPr>
              <w:t>sobot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E333CB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16131EDE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E333CB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A28107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5C98E8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23A396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0023FF3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880F9E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44F24224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04C69254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86235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1E9F8B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ABCD93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C00091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5E7E3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B60E36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A50F98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734D7C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21B739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561031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8444F4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37454D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DBB71F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CC90B9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36B05B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D69BA1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F45855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07ABDC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97F0D2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D3C127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DEE70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B788E0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65966E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619FA9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DEEF36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C88502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8DDF14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1BE0F2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842F8F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BCA868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3ABD74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D9A661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DF1C42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76004B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6A3DE9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E0E77C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99D66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22052011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E333CB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1967DA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640B31A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1B5186F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0F1B8BA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BFF27F2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0B7DFD1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687A1DA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96D855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EBE746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0A8A2D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7C7E55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4F23A5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D4E8EB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384904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03685B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F061A4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DA92F7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14E295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779855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20FB3C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737A0A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C69AF2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56D1B2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4B6157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319307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564380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8AE7F5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78DA96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B47B27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DC088C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9F80AC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996C7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EDF0A4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DF31D0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77C6B4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967B15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397B19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9251CE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7896FB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470AB4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69BA10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5D1A55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318452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017FEF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1370472B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E333CB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6E3F38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23259F0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535C13C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085D3CE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58FD167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49EB4A0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F041934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5754C9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E222B4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1930FE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6BC89D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81426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69A857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E8509A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F7441A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8E5DE3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7847FE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A31138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2DD71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A8098D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B6921E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BC5A03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72064C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84C34E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F2A9EE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42F525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52CEB0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31FF7F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FE251D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DCD57B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EB803A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2E4CD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810CF2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76BA25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E5FE91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CA8C54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A880F5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580983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1F54F6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A221A5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6ECB5D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FA3DC3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09DD1D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EEDD8A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E333CB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2AB6E7AF" w:rsidR="00C957EE" w:rsidRPr="0087147D" w:rsidRDefault="002E14C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896249F" w:rsidR="00C957EE" w:rsidRPr="00E333CB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E79EB1E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</w:tr>
            <w:tr w:rsidR="00E50BDE" w:rsidRPr="00E333CB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6A68F17E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E333CB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79E81C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16491CA4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6F1DAF74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56E22D6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2A000537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5FBD1A5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6C11510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2144F6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81C0FB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83322C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0BD289B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6C7FF6D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FA4876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63D6E82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A87352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7F7EC2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B7CFFD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14D76F3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B0B8A4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3E64D52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7ABCD4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1E797D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CE527F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660D13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7EABB1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535C09C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F720F7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37D5F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0C318CB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765FD0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6386BE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CD4AC2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08E8D46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3BF5F2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D8709E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96CFF0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082DF6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94B86E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800320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76B756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AE4D0E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7BCA0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31E32E7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A4380B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028B6C05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2E9CD8C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5F309AF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2E768211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76A100D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48EF632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46ABB8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F4DAF9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813678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38496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B5F4A0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43B8A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E1CB40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66B8C55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3522206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63601F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259AFA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EFE446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579E3D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56430D1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6E1E1B5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1B56A6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5553C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D7B6CE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DF29F7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4FA1E8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A32CF7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B78912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AD5928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4BC75E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699D76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949ED6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A6DE96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410DD9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2A75BE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29860E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196B5C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7929C8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759F040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65A2A9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871EB1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A541DC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D60B38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9CBFF7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4DC999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6F1B6F1C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1D6E6F7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65F8E9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056A50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14A9F1E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BEEFC2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489463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5CE799D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6FD2419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83DA38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362B568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483213A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6D89C0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829844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2B2DDF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4463E12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A447DE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DF8A75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04D421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DA73C4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BA35FD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307B4BD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1861FF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54057C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E5FA22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972C42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1736327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0BF661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52711F1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290B34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E11016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77C15E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1F626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9C06E1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35896C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687CD1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8FACF1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6F0C13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19E164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353667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C407A9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111C9D6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ED7D47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584435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4C4163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E333CB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35EC9572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B8E96C6" w:rsidR="00C957EE" w:rsidRPr="00E333CB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1F5497D8" w:rsidR="00C957EE" w:rsidRPr="00313EB2" w:rsidRDefault="00313EB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</w:tr>
            <w:tr w:rsidR="00E50BDE" w:rsidRPr="00E333CB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49A5C3D4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E333CB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128320A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1EC2C08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228A353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13F23C71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0C5AF09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60B92CAB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4E3BFE4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F0D9E2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F0E391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E4A309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179A3F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A696E6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219EF8E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A5893E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6BE1975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647F080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F43AAA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E4C688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EE7229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06495A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C79AE9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98F3A7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F8258D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C7C7D7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8DAC2E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82E175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20D950A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3F19CB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C9D439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216C76E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A70F87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FEF78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32445B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0C5B52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DD2FE8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718448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251664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CECB95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1D685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4AA65E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DF44D7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C91CC9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A43042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CA6DCB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4D24AB03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57CF2425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645391C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3C39515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22E178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17E451C2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D5F5DB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5524F17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90EC9A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7E038A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45C4C8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750D3CA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DAE4CB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6C00FA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6060C8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7B273E0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6B49644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6F122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2E0CC2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7E96BA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2C3818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74878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E31785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8D2B56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59C6E9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2A2017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B89963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CB2085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3C18CF8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35DECD2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AC102A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13953D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14B9A1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88C6B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AF0E89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0A7883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30161E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FEC8FE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3BCE1B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85BD4B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74C8A80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5BF6A4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567464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A6488F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E4DCA6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2195984A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66D91261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5EE20697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28C7491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A777FF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6ECEDF3F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5CE9847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6E34FD37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FDCA1C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6205FA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1E3ED9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F087B3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F05C9D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53B5E2E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65EB7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7C3C5F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CB9654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CCC37A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F5FC7D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436056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C5A5CC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70E6618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95F5C6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B5DFCA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D43776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E08608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0B0397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182E930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47F89A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657F20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4BE182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53E605A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DDEE1A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E7E9FB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CADD15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B270D8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716046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0C7856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191DA55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13294B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F521C8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F2461E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9F8D1C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565CCBE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254547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E333CB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134F355B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F10B954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0909B95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</w:tr>
            <w:tr w:rsidR="00E50BDE" w:rsidRPr="00E333CB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35FF2BB6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E333CB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061792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28D0C0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23C040D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5EBBB6B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63D97EFE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61F87C5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EC5717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B99315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7AC3F8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787A43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D2B04A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183D4E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33D28C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3B2434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02183E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E0F8C6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57255D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7E994A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7151F98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393B4F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008C18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D44E10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249FE38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614EEFC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6446C70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A10021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2951FE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FE99F6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0E1933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57C467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E69A33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33671D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107B551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5BEDEC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35F9D6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35E93E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F41736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79936F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24AC36B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60CD92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F78259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A3C18B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10BF7E9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34A3F1E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483D7F49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3E63F9D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442CE28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23C0C6D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537183C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09408A3B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412187AC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1E405733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AC8D5E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C247D0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0A0895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0A88550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69A4B61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E800F4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C0D3AF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97AAEB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7D9011C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045CBD5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126BB1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254E11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AA7823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6FB96C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F02D2D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BD4A16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9FD868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CF97B4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01D78B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8E76F2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A4FE32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1A3B73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1EB2BF4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6821FDB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24BF31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C8F45F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F23108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8C3CB1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87AA82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8395DA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DBC253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7F2B25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92FE1A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2DF2D0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C97865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902FBD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1C5B209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5AE652AB" w:rsidR="00E50BDE" w:rsidRPr="00E333CB" w:rsidRDefault="00E333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E333CB">
                    <w:rPr>
                      <w:rFonts w:cs="Arial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E333CB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8E3A72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37AA59E9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490B5BE0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A373B61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04D38F66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noProof/>
                            <w:color w:val="auto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218B2BA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11AB535" w:rsidR="00E50BDE" w:rsidRPr="00E333CB" w:rsidRDefault="00E333C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E50BDE" w:rsidRPr="00E333CB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831491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7D067B9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0A5F2E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46E118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0FED6C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= “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50543C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DAB80F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“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FB9333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C682EE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07409AE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66D555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360B5C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966BBC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03BEDC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C214CF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0C7E103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29980D2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78609B9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A65E66A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4DDC58D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8797C2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E837A5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508BCF4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116A925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D95416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E4977CB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1D1211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1952DAF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92468BC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6C9308E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5F7636C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E7DCC89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8D02DB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092B75F0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57C6521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E333CB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23CE196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0D9B3B8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33CB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E333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E333CB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E333CB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957EE" w:rsidRPr="00E333CB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039CD3ED" w:rsidR="00C957EE" w:rsidRPr="00E333CB" w:rsidRDefault="002E14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BDD6350" w:rsidR="00C957EE" w:rsidRPr="00E333CB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45D526A6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E333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="00E333CB" w:rsidRPr="00E333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sobot</w:t>
                  </w:r>
                </w:p>
              </w:tc>
            </w:tr>
          </w:tbl>
          <w:p w14:paraId="1A5B6E03" w14:textId="2CC03F92" w:rsidR="00E50BDE" w:rsidRPr="00E333CB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E333CB" w:rsidRDefault="00F93E3B" w:rsidP="00996E56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F93E3B" w:rsidRPr="00E333CB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4CAE8" w14:textId="77777777" w:rsidR="002E78EB" w:rsidRDefault="002E78EB">
      <w:pPr>
        <w:spacing w:after="0"/>
      </w:pPr>
      <w:r>
        <w:separator/>
      </w:r>
    </w:p>
  </w:endnote>
  <w:endnote w:type="continuationSeparator" w:id="0">
    <w:p w14:paraId="246C5C1C" w14:textId="77777777" w:rsidR="002E78EB" w:rsidRDefault="002E7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F46C" w14:textId="77777777" w:rsidR="002E78EB" w:rsidRDefault="002E78EB">
      <w:pPr>
        <w:spacing w:after="0"/>
      </w:pPr>
      <w:r>
        <w:separator/>
      </w:r>
    </w:p>
  </w:footnote>
  <w:footnote w:type="continuationSeparator" w:id="0">
    <w:p w14:paraId="6CC8CA0A" w14:textId="77777777" w:rsidR="002E78EB" w:rsidRDefault="002E78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4B83"/>
    <w:rsid w:val="002E14C7"/>
    <w:rsid w:val="002E78EB"/>
    <w:rsid w:val="00313EB2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4C2A"/>
    <w:rsid w:val="004A6170"/>
    <w:rsid w:val="004F6AAC"/>
    <w:rsid w:val="00512F2D"/>
    <w:rsid w:val="00570FBB"/>
    <w:rsid w:val="00583B82"/>
    <w:rsid w:val="005923AC"/>
    <w:rsid w:val="005C28A7"/>
    <w:rsid w:val="005D5149"/>
    <w:rsid w:val="005E656F"/>
    <w:rsid w:val="00643D08"/>
    <w:rsid w:val="00667021"/>
    <w:rsid w:val="006974E1"/>
    <w:rsid w:val="006C0896"/>
    <w:rsid w:val="006F513E"/>
    <w:rsid w:val="007C0139"/>
    <w:rsid w:val="007D45A1"/>
    <w:rsid w:val="007F564D"/>
    <w:rsid w:val="0087147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D51E9"/>
    <w:rsid w:val="00AE302A"/>
    <w:rsid w:val="00AE36BB"/>
    <w:rsid w:val="00B32DEC"/>
    <w:rsid w:val="00B37C7E"/>
    <w:rsid w:val="00B65B09"/>
    <w:rsid w:val="00B85583"/>
    <w:rsid w:val="00B9476B"/>
    <w:rsid w:val="00BC3952"/>
    <w:rsid w:val="00BE5AB8"/>
    <w:rsid w:val="00BF1A31"/>
    <w:rsid w:val="00C44DFB"/>
    <w:rsid w:val="00C6519B"/>
    <w:rsid w:val="00C70F21"/>
    <w:rsid w:val="00C7354B"/>
    <w:rsid w:val="00C91F9B"/>
    <w:rsid w:val="00C957EE"/>
    <w:rsid w:val="00DE32AC"/>
    <w:rsid w:val="00E1407A"/>
    <w:rsid w:val="00E333CB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2025-11-01T08:05:00Z</dcterms:created>
  <dcterms:modified xsi:type="dcterms:W3CDTF">2025-11-01T08:05:00Z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