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248A2915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310C76AB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302B89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58A725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193B651E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26217981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247542F3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364E55C3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480ABF29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0238A4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6A54C37E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1370A1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28583B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4FC905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45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139175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0ABDB4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11DBCF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610267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4CFEC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7233C5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18CE3B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444AFE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068A2C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6443E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97030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4F4209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09382F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481076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28CB69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6D19C1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1DEB2C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09E781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3F0996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5BF251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09572A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00DD28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60827B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7CEB59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0D203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6156CB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50C3FB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32FA4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5398EE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4B6E50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2F10FD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47E117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66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308747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66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66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45FBA3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6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35000" w14:textId="77777777" w:rsidR="00650210" w:rsidRDefault="00650210">
      <w:pPr>
        <w:spacing w:after="0"/>
      </w:pPr>
      <w:r>
        <w:separator/>
      </w:r>
    </w:p>
  </w:endnote>
  <w:endnote w:type="continuationSeparator" w:id="0">
    <w:p w14:paraId="6AF5C7A9" w14:textId="77777777" w:rsidR="00650210" w:rsidRDefault="006502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3C35" w14:textId="77777777" w:rsidR="00650210" w:rsidRDefault="00650210">
      <w:pPr>
        <w:spacing w:after="0"/>
      </w:pPr>
      <w:r>
        <w:separator/>
      </w:r>
    </w:p>
  </w:footnote>
  <w:footnote w:type="continuationSeparator" w:id="0">
    <w:p w14:paraId="0B85C51E" w14:textId="77777777" w:rsidR="00650210" w:rsidRDefault="006502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190E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41F9"/>
    <w:rsid w:val="001F4D3F"/>
    <w:rsid w:val="002068F9"/>
    <w:rsid w:val="00240ECA"/>
    <w:rsid w:val="00285C1D"/>
    <w:rsid w:val="003019F6"/>
    <w:rsid w:val="00302B89"/>
    <w:rsid w:val="003327F5"/>
    <w:rsid w:val="00340CAF"/>
    <w:rsid w:val="003672FA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50210"/>
    <w:rsid w:val="00667021"/>
    <w:rsid w:val="00671EE6"/>
    <w:rsid w:val="006974E1"/>
    <w:rsid w:val="006B6899"/>
    <w:rsid w:val="006C0896"/>
    <w:rsid w:val="006D0697"/>
    <w:rsid w:val="006E6342"/>
    <w:rsid w:val="006F513E"/>
    <w:rsid w:val="007213D1"/>
    <w:rsid w:val="007C0139"/>
    <w:rsid w:val="007C66A0"/>
    <w:rsid w:val="007D45A1"/>
    <w:rsid w:val="007F564D"/>
    <w:rsid w:val="0084433D"/>
    <w:rsid w:val="00876E66"/>
    <w:rsid w:val="008A185D"/>
    <w:rsid w:val="008B1201"/>
    <w:rsid w:val="008C3520"/>
    <w:rsid w:val="008F16F7"/>
    <w:rsid w:val="009164BA"/>
    <w:rsid w:val="009166BD"/>
    <w:rsid w:val="00977AAE"/>
    <w:rsid w:val="00996E56"/>
    <w:rsid w:val="00997268"/>
    <w:rsid w:val="009E25A7"/>
    <w:rsid w:val="009F6092"/>
    <w:rsid w:val="00A0245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24ED"/>
    <w:rsid w:val="00B9476B"/>
    <w:rsid w:val="00BC3952"/>
    <w:rsid w:val="00BD69C6"/>
    <w:rsid w:val="00BE0A37"/>
    <w:rsid w:val="00BE5AB8"/>
    <w:rsid w:val="00BF49DC"/>
    <w:rsid w:val="00C3209C"/>
    <w:rsid w:val="00C343AE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455E8"/>
    <w:rsid w:val="00E50BDE"/>
    <w:rsid w:val="00E7269D"/>
    <w:rsid w:val="00E774CD"/>
    <w:rsid w:val="00E77E1D"/>
    <w:rsid w:val="00E97684"/>
    <w:rsid w:val="00ED5F48"/>
    <w:rsid w:val="00ED75B6"/>
    <w:rsid w:val="00F91390"/>
    <w:rsid w:val="00F93E3B"/>
    <w:rsid w:val="00FC0032"/>
    <w:rsid w:val="00FD1307"/>
    <w:rsid w:val="00FF41E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2026-01-25T18:25:00Z</dcterms:created>
  <dcterms:modified xsi:type="dcterms:W3CDTF">2026-01-25T18:25:00Z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