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D85E83" w14:paraId="20C6FE35" w14:textId="77777777" w:rsidTr="00D875DA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4D85A4A1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0C9F1217" w14:textId="5405A5EA" w:rsidR="008F5B25" w:rsidRPr="008F5B25" w:rsidRDefault="00DD0116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T</w:t>
                        </w:r>
                      </w:p>
                    </w:tc>
                  </w:tr>
                  <w:tr w:rsidR="008F5B25" w14:paraId="5968057F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1B099363" w14:textId="64D209A3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F5B25" w14:paraId="698CFDD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6A7AC63" w14:textId="71867D2F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F5B25" w14:paraId="151978A4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60F43EC8" w14:textId="1B1C16F5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F5B25" w14:paraId="6AD13EAE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D35FA55" w14:textId="4139A6EF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F5B25" w14:paraId="5F8990C1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785E9510" w14:textId="53C4D03B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F5B25" w14:paraId="313E28AC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B832563" w14:textId="77777777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4099DC1" w14:textId="77777777" w:rsidR="00F505EF" w:rsidRPr="008F5B25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</w:pPr>
                </w:p>
              </w:tc>
              <w:tc>
                <w:tcPr>
                  <w:tcW w:w="4717" w:type="pct"/>
                </w:tcPr>
                <w:p w14:paraId="4A9D6C3E" w14:textId="45F9C2D8" w:rsidR="00F505EF" w:rsidRPr="00C13B61" w:rsidRDefault="00DD011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APRIL</w:t>
                  </w:r>
                  <w:r w:rsidR="00F505E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D62E07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7"/>
                    <w:gridCol w:w="2044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B33A00" w:rsidRPr="00D85E83" w14:paraId="4D0BC74B" w14:textId="77777777" w:rsidTr="00DF4E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144E6F93" w14:textId="30389C06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PONEDELJEK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01B2735" w14:textId="6E21BD8B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CBBD6B3" w14:textId="7043563E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SREDA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D285E94" w14:textId="5A8E949B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ČETRTEK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0C12D87" w14:textId="14091AB3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F0000"/>
                        <w:vAlign w:val="center"/>
                      </w:tcPr>
                      <w:p w14:paraId="3DFC851C" w14:textId="514DE291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SOBOTA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1B8B60C3" w14:textId="10C12A33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NEDELJA</w:t>
                        </w:r>
                      </w:p>
                    </w:tc>
                  </w:tr>
                  <w:tr w:rsidR="00F505EF" w:rsidRPr="00D85E83" w14:paraId="4DB376E9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</w:tcPr>
                      <w:p w14:paraId="57E979C3" w14:textId="1B1D94A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2F10ECC" w14:textId="3C0ED2E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4D18398" w14:textId="2AFB628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572E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572E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572E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4B2561A" w14:textId="46E9D43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89E1543" w14:textId="13B99DD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3A281CF" w14:textId="0C29C5EC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C5AAD34" w14:textId="02212F3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00CC753F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</w:tcPr>
                      <w:p w14:paraId="78E5AC5F" w14:textId="4B7CFFF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E12AFA6" w14:textId="1EE5A87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DE945F3" w14:textId="4A79EF4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92D6288" w14:textId="41930FB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D29BA6C" w14:textId="124085B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4E191DC" w14:textId="0844C106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CA5697B" w14:textId="30BB79EF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4E6577C3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</w:tcPr>
                      <w:p w14:paraId="3EBA9208" w14:textId="235E3F0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68113D4" w14:textId="043A5DA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0E25F90" w14:textId="0BB7589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7791651" w14:textId="4E91C14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B59F6C5" w14:textId="26EFE7E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55CB923" w14:textId="379C75A1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13737D3" w14:textId="6AA6A52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22FB729B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</w:tcPr>
                      <w:p w14:paraId="25B05313" w14:textId="1A506E5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86FD491" w14:textId="6AB897D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53AC89E" w14:textId="19B9439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B2F3EAC" w14:textId="41EB295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842E45" w14:textId="4BD013F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FEFC230" w14:textId="38A1369A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BF9A353" w14:textId="11FFADE2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77AEDAFB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</w:tcPr>
                      <w:p w14:paraId="23687AC7" w14:textId="740BB00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A3AEF4B" w14:textId="17AD96B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1FB09A1" w14:textId="1CC3ECC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6AD4937" w14:textId="11120FC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0DEBA1E" w14:textId="5147453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B96E366" w14:textId="2E76FEA4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69E7302" w14:textId="2D6A4AE2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677C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177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4E146710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</w:tcPr>
                      <w:p w14:paraId="0A13C56D" w14:textId="2C220A2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177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177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3898BFD" w14:textId="12C9635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62E0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ECC34E3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3B15C959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4DDA2FDA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466A93D7" w14:textId="7777777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1B66A30" w14:textId="7777777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FF5B8FF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07BC7" w14:textId="77777777" w:rsidR="009570C6" w:rsidRDefault="009570C6">
      <w:pPr>
        <w:spacing w:after="0"/>
      </w:pPr>
      <w:r>
        <w:separator/>
      </w:r>
    </w:p>
  </w:endnote>
  <w:endnote w:type="continuationSeparator" w:id="0">
    <w:p w14:paraId="5223D1B5" w14:textId="77777777" w:rsidR="009570C6" w:rsidRDefault="009570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B9FDF" w14:textId="77777777" w:rsidR="009570C6" w:rsidRDefault="009570C6">
      <w:pPr>
        <w:spacing w:after="0"/>
      </w:pPr>
      <w:r>
        <w:separator/>
      </w:r>
    </w:p>
  </w:footnote>
  <w:footnote w:type="continuationSeparator" w:id="0">
    <w:p w14:paraId="3265822E" w14:textId="77777777" w:rsidR="009570C6" w:rsidRDefault="009570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85FB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03097"/>
    <w:rsid w:val="00322C7E"/>
    <w:rsid w:val="003327F5"/>
    <w:rsid w:val="00340CAF"/>
    <w:rsid w:val="00354F00"/>
    <w:rsid w:val="003622B4"/>
    <w:rsid w:val="003B7A8E"/>
    <w:rsid w:val="003C0D41"/>
    <w:rsid w:val="003C325E"/>
    <w:rsid w:val="003E085C"/>
    <w:rsid w:val="003E7B3A"/>
    <w:rsid w:val="003F70D3"/>
    <w:rsid w:val="00416364"/>
    <w:rsid w:val="00431B29"/>
    <w:rsid w:val="00431F3E"/>
    <w:rsid w:val="00440416"/>
    <w:rsid w:val="00462EAD"/>
    <w:rsid w:val="0047429C"/>
    <w:rsid w:val="004A6170"/>
    <w:rsid w:val="004B2D3B"/>
    <w:rsid w:val="004E03D1"/>
    <w:rsid w:val="004F6AAC"/>
    <w:rsid w:val="00512F2D"/>
    <w:rsid w:val="00543187"/>
    <w:rsid w:val="00570FBB"/>
    <w:rsid w:val="00583B82"/>
    <w:rsid w:val="005923AC"/>
    <w:rsid w:val="005A452D"/>
    <w:rsid w:val="005B1D94"/>
    <w:rsid w:val="005D5149"/>
    <w:rsid w:val="005E656F"/>
    <w:rsid w:val="005F08F5"/>
    <w:rsid w:val="005F5036"/>
    <w:rsid w:val="00603240"/>
    <w:rsid w:val="00622A4A"/>
    <w:rsid w:val="00633908"/>
    <w:rsid w:val="00667021"/>
    <w:rsid w:val="006805AD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570C6"/>
    <w:rsid w:val="00974A3D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42166"/>
    <w:rsid w:val="00A5559C"/>
    <w:rsid w:val="00AA1636"/>
    <w:rsid w:val="00AA23D3"/>
    <w:rsid w:val="00AA3C50"/>
    <w:rsid w:val="00AB56B7"/>
    <w:rsid w:val="00AE302A"/>
    <w:rsid w:val="00AE36BB"/>
    <w:rsid w:val="00B00AD6"/>
    <w:rsid w:val="00B10C6B"/>
    <w:rsid w:val="00B12724"/>
    <w:rsid w:val="00B33A00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44E99"/>
    <w:rsid w:val="00C572E2"/>
    <w:rsid w:val="00C6519B"/>
    <w:rsid w:val="00C677C7"/>
    <w:rsid w:val="00C70F21"/>
    <w:rsid w:val="00C7354B"/>
    <w:rsid w:val="00C91863"/>
    <w:rsid w:val="00C91F9B"/>
    <w:rsid w:val="00CC233C"/>
    <w:rsid w:val="00CE230B"/>
    <w:rsid w:val="00D02DEA"/>
    <w:rsid w:val="00D1082C"/>
    <w:rsid w:val="00D62E07"/>
    <w:rsid w:val="00D85E83"/>
    <w:rsid w:val="00D875DA"/>
    <w:rsid w:val="00DA1287"/>
    <w:rsid w:val="00DC1675"/>
    <w:rsid w:val="00DD0116"/>
    <w:rsid w:val="00DD337A"/>
    <w:rsid w:val="00DE32AC"/>
    <w:rsid w:val="00DF4E62"/>
    <w:rsid w:val="00E04BA7"/>
    <w:rsid w:val="00E1407A"/>
    <w:rsid w:val="00E177E9"/>
    <w:rsid w:val="00E22FC1"/>
    <w:rsid w:val="00E318B9"/>
    <w:rsid w:val="00E50BDE"/>
    <w:rsid w:val="00E679ED"/>
    <w:rsid w:val="00E774CD"/>
    <w:rsid w:val="00E77E1D"/>
    <w:rsid w:val="00E8317B"/>
    <w:rsid w:val="00EA23AE"/>
    <w:rsid w:val="00EA4036"/>
    <w:rsid w:val="00EB0778"/>
    <w:rsid w:val="00ED75B6"/>
    <w:rsid w:val="00EF1F0E"/>
    <w:rsid w:val="00F04791"/>
    <w:rsid w:val="00F505EF"/>
    <w:rsid w:val="00F91390"/>
    <w:rsid w:val="00F93E3B"/>
    <w:rsid w:val="00FA470E"/>
    <w:rsid w:val="00FA67E1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2026-01-25T18:00:00Z</dcterms:created>
  <dcterms:modified xsi:type="dcterms:W3CDTF">2026-01-25T18:00:00Z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