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7FAF298C" w14:textId="77777777" w:rsidTr="00020206">
        <w:tc>
          <w:tcPr>
            <w:tcW w:w="5000" w:type="pct"/>
            <w:vAlign w:val="center"/>
          </w:tcPr>
          <w:p w14:paraId="23A157B9" w14:textId="2C292FC1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APRIL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51142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896E84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0127D70B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37BCF9EA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48A2057D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2A4ABF5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32C75B6E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1129F46E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C827F45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6A4FDC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2DACD4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552B16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C60A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18CD924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28DBA8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23812E7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345EE4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295048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757DFF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1B2F1A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7E52ED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46FFBEA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0058D9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0D23C2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128FC5E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4F1C12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4AB8DF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79C414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744A212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0F2884D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0D5909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20B3268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447E2B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38FB9C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4691A3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5A6589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69B362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3D081B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7302A8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395316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729CCD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3C44C8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410395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617314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624CCA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C72F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2AE05C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C72F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C72F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0DFEC4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5114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9154" w14:textId="77777777" w:rsidR="00D8457B" w:rsidRDefault="00D8457B">
      <w:pPr>
        <w:spacing w:after="0"/>
      </w:pPr>
      <w:r>
        <w:separator/>
      </w:r>
    </w:p>
  </w:endnote>
  <w:endnote w:type="continuationSeparator" w:id="0">
    <w:p w14:paraId="11568DD4" w14:textId="77777777" w:rsidR="00D8457B" w:rsidRDefault="00D845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B0A9" w14:textId="77777777" w:rsidR="00D8457B" w:rsidRDefault="00D8457B">
      <w:pPr>
        <w:spacing w:after="0"/>
      </w:pPr>
      <w:r>
        <w:separator/>
      </w:r>
    </w:p>
  </w:footnote>
  <w:footnote w:type="continuationSeparator" w:id="0">
    <w:p w14:paraId="5FEAA939" w14:textId="77777777" w:rsidR="00D8457B" w:rsidRDefault="00D845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274F3"/>
    <w:rsid w:val="00140702"/>
    <w:rsid w:val="00151CCE"/>
    <w:rsid w:val="001B01F9"/>
    <w:rsid w:val="001B228B"/>
    <w:rsid w:val="001C41F9"/>
    <w:rsid w:val="001E7160"/>
    <w:rsid w:val="00202133"/>
    <w:rsid w:val="002040B1"/>
    <w:rsid w:val="00285C1D"/>
    <w:rsid w:val="002E6538"/>
    <w:rsid w:val="002F7865"/>
    <w:rsid w:val="00312B00"/>
    <w:rsid w:val="003320E6"/>
    <w:rsid w:val="003327F5"/>
    <w:rsid w:val="00340CAF"/>
    <w:rsid w:val="00362301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4F7680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2FF6"/>
    <w:rsid w:val="006F513E"/>
    <w:rsid w:val="00701977"/>
    <w:rsid w:val="00727D08"/>
    <w:rsid w:val="00731E03"/>
    <w:rsid w:val="00733B44"/>
    <w:rsid w:val="00734A58"/>
    <w:rsid w:val="007A13F8"/>
    <w:rsid w:val="007C0139"/>
    <w:rsid w:val="007C60AA"/>
    <w:rsid w:val="007D45A1"/>
    <w:rsid w:val="007E0D7C"/>
    <w:rsid w:val="007F564D"/>
    <w:rsid w:val="008711BC"/>
    <w:rsid w:val="00896E84"/>
    <w:rsid w:val="008B1201"/>
    <w:rsid w:val="008F16F7"/>
    <w:rsid w:val="009164BA"/>
    <w:rsid w:val="009166BD"/>
    <w:rsid w:val="00920C19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142"/>
    <w:rsid w:val="00B61F0C"/>
    <w:rsid w:val="00B64F01"/>
    <w:rsid w:val="00B65B09"/>
    <w:rsid w:val="00B85583"/>
    <w:rsid w:val="00B9476B"/>
    <w:rsid w:val="00BC3952"/>
    <w:rsid w:val="00BC72F0"/>
    <w:rsid w:val="00BE5AB8"/>
    <w:rsid w:val="00BF49DC"/>
    <w:rsid w:val="00C44DFB"/>
    <w:rsid w:val="00C539EA"/>
    <w:rsid w:val="00C6519B"/>
    <w:rsid w:val="00C70F21"/>
    <w:rsid w:val="00C7354B"/>
    <w:rsid w:val="00C800AA"/>
    <w:rsid w:val="00C91F9B"/>
    <w:rsid w:val="00D8457B"/>
    <w:rsid w:val="00DB07E2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2026-01-25T17:55:00Z</dcterms:created>
  <dcterms:modified xsi:type="dcterms:W3CDTF">2026-01-25T17:55:00Z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