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ayout w:type="fixed"/>
        <w:tblLook w:val="04A0" w:firstRow="1" w:lastRow="0" w:firstColumn="1" w:lastColumn="0" w:noHBand="0" w:noVBand="1"/>
        <w:tblCaption w:val="Таблица содержимого календаря"/>
      </w:tblPr>
      <w:tblGrid>
        <w:gridCol w:w="3488"/>
        <w:gridCol w:w="3489"/>
        <w:gridCol w:w="3489"/>
      </w:tblGrid>
      <w:tr w:rsidR="00F47B84" w:rsidRPr="00B107D7" w14:paraId="7FAF298C" w14:textId="0F6ECC5C" w:rsidTr="002E002C">
        <w:trPr>
          <w:trHeight w:val="2268"/>
        </w:trPr>
        <w:tc>
          <w:tcPr>
            <w:tcW w:w="1666" w:type="pct"/>
            <w:vAlign w:val="bottom"/>
          </w:tcPr>
          <w:tbl>
            <w:tblPr>
              <w:tblStyle w:val="ae"/>
              <w:tblW w:w="5000" w:type="pct"/>
              <w:tblLayout w:type="fixed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488"/>
            </w:tblGrid>
            <w:tr w:rsidR="00295C69" w:rsidRPr="00B107D7" w14:paraId="5233B028" w14:textId="77777777" w:rsidTr="0008676A">
              <w:trPr>
                <w:trHeight w:val="227"/>
              </w:trPr>
              <w:tc>
                <w:tcPr>
                  <w:tcW w:w="5000" w:type="pct"/>
                  <w:vAlign w:val="bottom"/>
                </w:tcPr>
                <w:p w14:paraId="4C07617C" w14:textId="1E7D0C7B" w:rsidR="00295C69" w:rsidRPr="006C26DB" w:rsidRDefault="00295C69" w:rsidP="002E002C">
                  <w:pPr>
                    <w:pStyle w:val="ad"/>
                    <w:jc w:val="center"/>
                    <w:rPr>
                      <w:rFonts w:ascii="Century Gothic" w:hAnsi="Century Gothic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>
                    <w:rPr>
                      <w:rFonts w:ascii="Century Gothic" w:hAnsi="Century Gothic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MAREC</w:t>
                  </w:r>
                  <w:r w:rsidR="002E002C">
                    <w:rPr>
                      <w:rFonts w:ascii="Century Gothic" w:hAnsi="Century Gothic" w:cs="Calibri"/>
                      <w:noProof/>
                      <w:color w:val="auto"/>
                      <w:sz w:val="28"/>
                      <w:szCs w:val="28"/>
                      <w:lang w:val="en-US" w:bidi="ru-RU"/>
                    </w:rPr>
                    <w:t xml:space="preserve"> </w:t>
                  </w:r>
                  <w:r w:rsidRPr="006C26DB">
                    <w:rPr>
                      <w:rFonts w:ascii="Century Gothic" w:hAnsi="Century Gothic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6C26DB">
                    <w:rPr>
                      <w:rFonts w:ascii="Century Gothic" w:hAnsi="Century Gothic"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6C26DB">
                    <w:rPr>
                      <w:rFonts w:ascii="Century Gothic" w:hAnsi="Century Gothic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624148">
                    <w:rPr>
                      <w:rFonts w:ascii="Century Gothic" w:hAnsi="Century Gothic"/>
                      <w:noProof/>
                      <w:color w:val="auto"/>
                      <w:sz w:val="28"/>
                      <w:szCs w:val="28"/>
                      <w:lang w:bidi="ru-RU"/>
                    </w:rPr>
                    <w:t>2027</w:t>
                  </w:r>
                  <w:r w:rsidRPr="006C26DB">
                    <w:rPr>
                      <w:rFonts w:ascii="Century Gothic" w:hAnsi="Century Gothic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</w:tbl>
          <w:p w14:paraId="23F9CDC4" w14:textId="77777777" w:rsidR="00F47B84" w:rsidRPr="00B107D7" w:rsidRDefault="00F47B84" w:rsidP="003C4F96">
            <w:pPr>
              <w:pStyle w:val="Months"/>
              <w:jc w:val="center"/>
              <w:rPr>
                <w:rFonts w:ascii="Century Gothic" w:hAnsi="Century Gothic"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Layout w:type="fixed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98"/>
              <w:gridCol w:w="498"/>
              <w:gridCol w:w="499"/>
              <w:gridCol w:w="498"/>
              <w:gridCol w:w="499"/>
              <w:gridCol w:w="498"/>
              <w:gridCol w:w="498"/>
            </w:tblGrid>
            <w:tr w:rsidR="00F47B84" w:rsidRPr="00B107D7" w14:paraId="2FE66566" w14:textId="77777777" w:rsidTr="002E002C">
              <w:trPr>
                <w:trHeight w:val="170"/>
              </w:trPr>
              <w:tc>
                <w:tcPr>
                  <w:tcW w:w="714" w:type="pct"/>
                  <w:tcBorders>
                    <w:bottom w:val="single" w:sz="4" w:space="0" w:color="auto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4157ACDF" w14:textId="096D0777" w:rsidR="00F47B84" w:rsidRPr="00B107D7" w:rsidRDefault="00295C69" w:rsidP="00907BEC">
                  <w:pPr>
                    <w:pStyle w:val="Days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  <w:t>PON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5B8FCA97" w14:textId="6EEFC1CE" w:rsidR="00F47B84" w:rsidRPr="00B107D7" w:rsidRDefault="00295C69" w:rsidP="00907BEC">
                  <w:pPr>
                    <w:pStyle w:val="Days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TOR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365BEC0E" w14:textId="566A3482" w:rsidR="00F47B84" w:rsidRPr="00B107D7" w:rsidRDefault="00295C69" w:rsidP="00907BEC">
                  <w:pPr>
                    <w:pStyle w:val="Days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SRE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7F7BAFD2" w14:textId="4EADC68D" w:rsidR="00F47B84" w:rsidRPr="00B107D7" w:rsidRDefault="00295C69" w:rsidP="00907BEC">
                  <w:pPr>
                    <w:pStyle w:val="Days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ČET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47150A38" w14:textId="779822EA" w:rsidR="00F47B84" w:rsidRPr="00B107D7" w:rsidRDefault="00295C69" w:rsidP="00907BEC">
                  <w:pPr>
                    <w:pStyle w:val="Days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PET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0D35D4CC" w14:textId="07C461C6" w:rsidR="00F47B84" w:rsidRPr="00B107D7" w:rsidRDefault="00295C69" w:rsidP="00907BEC">
                  <w:pPr>
                    <w:pStyle w:val="Days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SOB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65315067" w14:textId="79607E17" w:rsidR="00F47B84" w:rsidRPr="00B107D7" w:rsidRDefault="00295C69" w:rsidP="00907BEC">
                  <w:pPr>
                    <w:pStyle w:val="Days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  <w:t>NED</w:t>
                  </w:r>
                </w:p>
              </w:tc>
            </w:tr>
            <w:tr w:rsidR="00F47B84" w:rsidRPr="00B107D7" w14:paraId="5D405262" w14:textId="77777777" w:rsidTr="0008676A">
              <w:trPr>
                <w:trHeight w:val="170"/>
              </w:trPr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34CCB5B3" w14:textId="3F42DA75" w:rsidR="00F47B84" w:rsidRPr="003C4F96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414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3C4F96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" 1 ""</w:instrText>
                  </w:r>
                  <w:r w:rsidR="0062414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4148"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2C635DFC" w14:textId="19AABD22" w:rsidR="00F47B84" w:rsidRPr="003C4F96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414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3C4F96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414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414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62414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414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62414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414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7B194ABC" w14:textId="59AFAD5E" w:rsidR="00F47B84" w:rsidRPr="003C4F96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414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3C4F96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414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414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62414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414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62414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414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1455055C" w14:textId="2BE292D5" w:rsidR="00F47B84" w:rsidRPr="003C4F96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414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3C4F96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414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414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62414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414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62414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414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1CBB6607" w14:textId="7E16A88C" w:rsidR="00F47B84" w:rsidRPr="003C4F96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414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= “</w:instrText>
                  </w:r>
                  <w:r w:rsidRPr="003C4F96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414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414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62414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414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62414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414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5C45D895" w14:textId="176D596D" w:rsidR="00F47B84" w:rsidRPr="003C4F96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414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3C4F96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414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414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6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62414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414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6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62414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414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7E92B540" w14:textId="0E08F4A8" w:rsidR="00F47B84" w:rsidRPr="003C4F96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414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3C4F96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414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6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414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7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414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7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414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B107D7" w14:paraId="11D3C0F9" w14:textId="77777777" w:rsidTr="0008676A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7A55671" w14:textId="43E9A56D" w:rsidR="00F47B84" w:rsidRPr="003C4F96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414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CF1E28C" w14:textId="34826B0B" w:rsidR="00F47B84" w:rsidRPr="003C4F96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414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center"/>
                </w:tcPr>
                <w:p w14:paraId="168D093A" w14:textId="6DCFD380" w:rsidR="00F47B84" w:rsidRPr="003C4F96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414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BA7ACFE" w14:textId="4CFCD60A" w:rsidR="00F47B84" w:rsidRPr="003C4F96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414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center"/>
                </w:tcPr>
                <w:p w14:paraId="2AA46B95" w14:textId="56E7F04F" w:rsidR="00F47B84" w:rsidRPr="003C4F96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414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0C00EC5" w14:textId="27BB2654" w:rsidR="00F47B84" w:rsidRPr="003C4F96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414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center"/>
                </w:tcPr>
                <w:p w14:paraId="630354A9" w14:textId="6FF7263D" w:rsidR="00F47B84" w:rsidRPr="003C4F96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414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B107D7" w14:paraId="02C78D50" w14:textId="77777777" w:rsidTr="0008676A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39ECCC7" w14:textId="7300A954" w:rsidR="00F47B84" w:rsidRPr="003C4F96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414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7E22AA3B" w14:textId="1DE22087" w:rsidR="00F47B84" w:rsidRPr="003C4F96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414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center"/>
                </w:tcPr>
                <w:p w14:paraId="12E9A5A1" w14:textId="2117DBAE" w:rsidR="00F47B84" w:rsidRPr="003C4F96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414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2883BF45" w14:textId="3B272347" w:rsidR="00F47B84" w:rsidRPr="003C4F96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414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center"/>
                </w:tcPr>
                <w:p w14:paraId="614D933B" w14:textId="60EA1240" w:rsidR="00F47B84" w:rsidRPr="003C4F96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414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78161E1D" w14:textId="1C4330B4" w:rsidR="00F47B84" w:rsidRPr="003C4F96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414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center"/>
                </w:tcPr>
                <w:p w14:paraId="038E3D05" w14:textId="77A0BEB2" w:rsidR="00F47B84" w:rsidRPr="003C4F96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414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B107D7" w14:paraId="4E950C4E" w14:textId="77777777" w:rsidTr="0008676A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C84D4C9" w14:textId="377E01B0" w:rsidR="00F47B84" w:rsidRPr="003C4F96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414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4EE3E8A1" w14:textId="23F651AC" w:rsidR="00F47B84" w:rsidRPr="003C4F96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414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center"/>
                </w:tcPr>
                <w:p w14:paraId="18604F84" w14:textId="35EF1F09" w:rsidR="00F47B84" w:rsidRPr="003C4F96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414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41D74B6D" w14:textId="0ECF9D73" w:rsidR="00F47B84" w:rsidRPr="003C4F96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414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center"/>
                </w:tcPr>
                <w:p w14:paraId="7B757195" w14:textId="734A110A" w:rsidR="00F47B84" w:rsidRPr="003C4F96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414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3934AED" w14:textId="7630BFD1" w:rsidR="00F47B84" w:rsidRPr="003C4F96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414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center"/>
                </w:tcPr>
                <w:p w14:paraId="24AE5239" w14:textId="58C8C2EC" w:rsidR="00F47B84" w:rsidRPr="003C4F96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414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B107D7" w14:paraId="64919144" w14:textId="77777777" w:rsidTr="0008676A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4705DDA2" w14:textId="34D77048" w:rsidR="00F47B84" w:rsidRPr="003C4F96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414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414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414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414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414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414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47146CC3" w14:textId="16596347" w:rsidR="00F47B84" w:rsidRPr="003C4F96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414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414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414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414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414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414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center"/>
                </w:tcPr>
                <w:p w14:paraId="759D57AB" w14:textId="1A13F406" w:rsidR="00F47B84" w:rsidRPr="003C4F96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414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414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414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414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414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414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31</w: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0392B5D" w14:textId="2BD89C4C" w:rsidR="00F47B84" w:rsidRPr="003C4F96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414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414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414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414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center"/>
                </w:tcPr>
                <w:p w14:paraId="1C416C86" w14:textId="79D1F717" w:rsidR="00F47B84" w:rsidRPr="003C4F96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414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414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414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414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414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14ED0D13" w14:textId="755A37C9" w:rsidR="00F47B84" w:rsidRPr="003C4F96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414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414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414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414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414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center"/>
                </w:tcPr>
                <w:p w14:paraId="651B54D0" w14:textId="258E60A8" w:rsidR="00F47B84" w:rsidRPr="003C4F96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414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414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414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414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414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B107D7" w14:paraId="2EA67DE8" w14:textId="77777777" w:rsidTr="0008676A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F7ED883" w14:textId="7DE600B2" w:rsidR="00F47B84" w:rsidRPr="003C4F96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414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414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414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414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414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044E845" w14:textId="504CEAF4" w:rsidR="00F47B84" w:rsidRPr="003C4F96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414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414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414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414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414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center"/>
                </w:tcPr>
                <w:p w14:paraId="6E8F47E6" w14:textId="77777777" w:rsidR="00F47B84" w:rsidRPr="003C4F96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9C6428A" w14:textId="77777777" w:rsidR="00F47B84" w:rsidRPr="003C4F96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center"/>
                </w:tcPr>
                <w:p w14:paraId="15F34CED" w14:textId="77777777" w:rsidR="00F47B84" w:rsidRPr="003C4F96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1DADAB1" w14:textId="77777777" w:rsidR="00F47B84" w:rsidRPr="003C4F96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center"/>
                </w:tcPr>
                <w:p w14:paraId="340493CA" w14:textId="77777777" w:rsidR="00F47B84" w:rsidRPr="003C4F96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64DD92EF" w14:textId="77777777" w:rsidR="00F47B84" w:rsidRPr="00B107D7" w:rsidRDefault="00F47B84" w:rsidP="00FC5F25">
            <w:pPr>
              <w:pStyle w:val="ad"/>
              <w:jc w:val="left"/>
              <w:rPr>
                <w:rFonts w:ascii="Century Gothic" w:hAnsi="Century Gothic" w:cs="Calibri"/>
                <w:noProof/>
                <w:color w:val="auto"/>
                <w:sz w:val="80"/>
                <w:szCs w:val="80"/>
                <w:lang w:bidi="ru-RU"/>
              </w:rPr>
            </w:pPr>
          </w:p>
        </w:tc>
        <w:tc>
          <w:tcPr>
            <w:tcW w:w="1667" w:type="pct"/>
            <w:tcMar>
              <w:left w:w="142" w:type="dxa"/>
              <w:right w:w="142" w:type="dxa"/>
            </w:tcMar>
            <w:vAlign w:val="bottom"/>
          </w:tcPr>
          <w:p w14:paraId="5E9E1A7E" w14:textId="456EF7E8" w:rsidR="00F47B84" w:rsidRPr="00BA6FB3" w:rsidRDefault="00295C69" w:rsidP="00F47B84">
            <w:pPr>
              <w:pStyle w:val="ad"/>
              <w:jc w:val="center"/>
              <w:rPr>
                <w:rFonts w:ascii="Century Gothic" w:hAnsi="Century Gothic"/>
                <w:noProof/>
                <w:color w:val="auto"/>
                <w:sz w:val="56"/>
                <w:szCs w:val="56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auto"/>
                <w:sz w:val="56"/>
                <w:szCs w:val="56"/>
                <w:lang w:bidi="ru-RU"/>
              </w:rPr>
              <w:t>APRIL</w:t>
            </w:r>
          </w:p>
          <w:p w14:paraId="23A157B9" w14:textId="3F7E85DA" w:rsidR="00F47B84" w:rsidRPr="00B107D7" w:rsidRDefault="00F47B84" w:rsidP="00F47B84">
            <w:pPr>
              <w:pStyle w:val="ad"/>
              <w:jc w:val="center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 w:rsidRPr="00BA6FB3">
              <w:rPr>
                <w:rFonts w:ascii="Century Gothic" w:hAnsi="Century Gothic"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BA6FB3">
              <w:rPr>
                <w:rFonts w:ascii="Century Gothic" w:hAnsi="Century Gothic"/>
                <w:noProof/>
                <w:color w:val="auto"/>
                <w:sz w:val="56"/>
                <w:szCs w:val="56"/>
                <w:lang w:bidi="ru-RU"/>
              </w:rPr>
              <w:instrText xml:space="preserve"> DOCVARIABLE  MonthStart1 \@  yyyy   \* MERGEFORMAT </w:instrText>
            </w:r>
            <w:r w:rsidRPr="00BA6FB3">
              <w:rPr>
                <w:rFonts w:ascii="Century Gothic" w:hAnsi="Century Gothic"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624148">
              <w:rPr>
                <w:rFonts w:ascii="Century Gothic" w:hAnsi="Century Gothic"/>
                <w:noProof/>
                <w:color w:val="auto"/>
                <w:sz w:val="56"/>
                <w:szCs w:val="56"/>
                <w:lang w:bidi="ru-RU"/>
              </w:rPr>
              <w:t>2027</w:t>
            </w:r>
            <w:r w:rsidRPr="00BA6FB3">
              <w:rPr>
                <w:rFonts w:ascii="Century Gothic" w:hAnsi="Century Gothic"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1667" w:type="pct"/>
            <w:vAlign w:val="bottom"/>
          </w:tcPr>
          <w:tbl>
            <w:tblPr>
              <w:tblStyle w:val="ae"/>
              <w:tblW w:w="5000" w:type="pct"/>
              <w:tblLayout w:type="fixed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489"/>
            </w:tblGrid>
            <w:tr w:rsidR="00295C69" w:rsidRPr="00B107D7" w14:paraId="0557412F" w14:textId="77777777" w:rsidTr="0008676A">
              <w:trPr>
                <w:trHeight w:val="227"/>
              </w:trPr>
              <w:tc>
                <w:tcPr>
                  <w:tcW w:w="5000" w:type="pct"/>
                </w:tcPr>
                <w:p w14:paraId="2166F1CE" w14:textId="028DC8E5" w:rsidR="00295C69" w:rsidRPr="003C4F96" w:rsidRDefault="00295C69" w:rsidP="002E002C">
                  <w:pPr>
                    <w:pStyle w:val="ad"/>
                    <w:jc w:val="center"/>
                    <w:rPr>
                      <w:rFonts w:ascii="Century Gothic" w:hAnsi="Century Gothic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>
                    <w:rPr>
                      <w:rFonts w:ascii="Century Gothic" w:hAnsi="Century Gothic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MAJ</w:t>
                  </w:r>
                  <w:r w:rsidR="002E002C">
                    <w:rPr>
                      <w:rFonts w:ascii="Century Gothic" w:hAnsi="Century Gothic" w:cs="Calibri"/>
                      <w:noProof/>
                      <w:color w:val="auto"/>
                      <w:sz w:val="28"/>
                      <w:szCs w:val="28"/>
                      <w:lang w:val="en-US" w:bidi="ru-RU"/>
                    </w:rPr>
                    <w:t xml:space="preserve"> </w: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624148">
                    <w:rPr>
                      <w:rFonts w:ascii="Century Gothic" w:hAnsi="Century Gothic"/>
                      <w:noProof/>
                      <w:color w:val="auto"/>
                      <w:sz w:val="28"/>
                      <w:szCs w:val="28"/>
                      <w:lang w:bidi="ru-RU"/>
                    </w:rPr>
                    <w:t>2027</w: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</w:tbl>
          <w:p w14:paraId="7F6C5747" w14:textId="77777777" w:rsidR="00F47B84" w:rsidRPr="00B107D7" w:rsidRDefault="00F47B84" w:rsidP="003C4F96">
            <w:pPr>
              <w:pStyle w:val="Months"/>
              <w:jc w:val="center"/>
              <w:rPr>
                <w:rFonts w:ascii="Century Gothic" w:hAnsi="Century Gothic"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Layout w:type="fixed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99"/>
              <w:gridCol w:w="498"/>
              <w:gridCol w:w="499"/>
              <w:gridCol w:w="498"/>
              <w:gridCol w:w="499"/>
              <w:gridCol w:w="498"/>
              <w:gridCol w:w="498"/>
            </w:tblGrid>
            <w:tr w:rsidR="00F47B84" w:rsidRPr="003C4F96" w14:paraId="3C4028AF" w14:textId="77777777" w:rsidTr="002E002C">
              <w:trPr>
                <w:trHeight w:val="170"/>
              </w:trPr>
              <w:tc>
                <w:tcPr>
                  <w:tcW w:w="714" w:type="pct"/>
                  <w:tcBorders>
                    <w:bottom w:val="single" w:sz="4" w:space="0" w:color="auto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7A5D2943" w14:textId="1B519723" w:rsidR="00F47B84" w:rsidRPr="003C4F96" w:rsidRDefault="00295C69" w:rsidP="00907BEC">
                  <w:pPr>
                    <w:pStyle w:val="Day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  <w:t>PON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6304F3E3" w14:textId="1583B806" w:rsidR="00F47B84" w:rsidRPr="003C4F96" w:rsidRDefault="00295C69" w:rsidP="00907BEC">
                  <w:pPr>
                    <w:pStyle w:val="Day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TOR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500D31BE" w14:textId="53E1E86E" w:rsidR="00F47B84" w:rsidRPr="003C4F96" w:rsidRDefault="00295C69" w:rsidP="00907BEC">
                  <w:pPr>
                    <w:pStyle w:val="Day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SRE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253A1D8B" w14:textId="4DD79604" w:rsidR="00F47B84" w:rsidRPr="003C4F96" w:rsidRDefault="00295C69" w:rsidP="00907BEC">
                  <w:pPr>
                    <w:pStyle w:val="Day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ČET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418C16F7" w14:textId="30846C0F" w:rsidR="00F47B84" w:rsidRPr="003C4F96" w:rsidRDefault="00295C69" w:rsidP="00907BEC">
                  <w:pPr>
                    <w:pStyle w:val="Day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PET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3659E7C9" w14:textId="3770BE91" w:rsidR="00F47B84" w:rsidRPr="003C4F96" w:rsidRDefault="00295C69" w:rsidP="00907BEC">
                  <w:pPr>
                    <w:pStyle w:val="Day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SOB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321DCCA2" w14:textId="6C40DE29" w:rsidR="00F47B84" w:rsidRPr="003C4F96" w:rsidRDefault="00295C69" w:rsidP="00907BEC">
                  <w:pPr>
                    <w:pStyle w:val="Day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  <w:t>NED</w:t>
                  </w:r>
                </w:p>
              </w:tc>
            </w:tr>
            <w:tr w:rsidR="00F47B84" w:rsidRPr="003C4F96" w14:paraId="254BA96F" w14:textId="77777777" w:rsidTr="0008676A">
              <w:trPr>
                <w:trHeight w:val="170"/>
              </w:trPr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0465A682" w14:textId="2892D3CB" w:rsidR="00F47B84" w:rsidRPr="003C4F96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MonthStart5 \@ dddd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414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3C4F96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" 1 ""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4AB1700A" w14:textId="603849C2" w:rsidR="00F47B84" w:rsidRPr="003C4F96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MonthStart5 \@ dddd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414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3C4F96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414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4020C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14240CEC" w14:textId="55EF4A0C" w:rsidR="00F47B84" w:rsidRPr="003C4F96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MonthStart5 \@ dddd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414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3C4F96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414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4020C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461072AE" w14:textId="12F767F3" w:rsidR="00F47B84" w:rsidRPr="003C4F96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MonthStart5 \@ dddd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414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3C4F96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414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3D39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000C58DA" w14:textId="2958B14B" w:rsidR="00F47B84" w:rsidRPr="003C4F96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MonthStart5 \@ dddd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414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= “</w:instrText>
                  </w:r>
                  <w:r w:rsidRPr="003C4F96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414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F7DE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74B95C4A" w14:textId="362DAA90" w:rsidR="00F47B84" w:rsidRPr="003C4F96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MonthStart5 \@ dddd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414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3C4F96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414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414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414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4148"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06166C76" w14:textId="5444C3FF" w:rsidR="00F47B84" w:rsidRPr="003C4F96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MonthStart5 \@ dddd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414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3C4F96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414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414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414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414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3C4F96" w14:paraId="7A8073D8" w14:textId="77777777" w:rsidTr="0008676A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2AFD480" w14:textId="7CE31AC6" w:rsidR="00F47B84" w:rsidRPr="003C4F96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414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E780FCA" w14:textId="6AC1B0F2" w:rsidR="00F47B84" w:rsidRPr="003C4F96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414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F027154" w14:textId="69F038A6" w:rsidR="00F47B84" w:rsidRPr="003C4F96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414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BC27F28" w14:textId="65DA479D" w:rsidR="00F47B84" w:rsidRPr="003C4F96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414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F94DAA1" w14:textId="76D951E1" w:rsidR="00F47B84" w:rsidRPr="003C4F96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414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C9415B3" w14:textId="183A5767" w:rsidR="00F47B84" w:rsidRPr="003C4F96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414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8114B3E" w14:textId="23152503" w:rsidR="00F47B84" w:rsidRPr="003C4F96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414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3C4F96" w14:paraId="00F6959F" w14:textId="77777777" w:rsidTr="0008676A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CE91C02" w14:textId="272A73D2" w:rsidR="00F47B84" w:rsidRPr="003C4F96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414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5E439FE" w14:textId="713FA7EB" w:rsidR="00F47B84" w:rsidRPr="003C4F96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414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F9180C5" w14:textId="24278965" w:rsidR="00F47B84" w:rsidRPr="003C4F96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414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C05C196" w14:textId="63DB077C" w:rsidR="00F47B84" w:rsidRPr="003C4F96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414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3E05DEC" w14:textId="768C8E8D" w:rsidR="00F47B84" w:rsidRPr="003C4F96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414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1801D0D" w14:textId="5407B1FE" w:rsidR="00F47B84" w:rsidRPr="003C4F96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414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AE72802" w14:textId="46169643" w:rsidR="00F47B84" w:rsidRPr="003C4F96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414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3C4F96" w14:paraId="664248EC" w14:textId="77777777" w:rsidTr="0008676A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ED698EB" w14:textId="76ADB0C5" w:rsidR="00F47B84" w:rsidRPr="003C4F96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414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9B52847" w14:textId="7EB605D5" w:rsidR="00F47B84" w:rsidRPr="003C4F96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414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5D722A2" w14:textId="3ED7A15A" w:rsidR="00F47B84" w:rsidRPr="003C4F96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414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9585779" w14:textId="03A6EBB2" w:rsidR="00F47B84" w:rsidRPr="003C4F96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414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D20A6C1" w14:textId="411C0382" w:rsidR="00F47B84" w:rsidRPr="003C4F96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414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8AA263B" w14:textId="49D2FA2E" w:rsidR="00F47B84" w:rsidRPr="003C4F96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414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289A9C2" w14:textId="1DD44D3E" w:rsidR="00F47B84" w:rsidRPr="003C4F96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414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3C4F96" w14:paraId="1DE0B703" w14:textId="77777777" w:rsidTr="0008676A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7F47096" w14:textId="18863C95" w:rsidR="00F47B84" w:rsidRPr="003C4F96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414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414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414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414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414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414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78FDEB8" w14:textId="712BABDA" w:rsidR="00F47B84" w:rsidRPr="003C4F96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414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414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414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414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414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414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560037A" w14:textId="7D93C503" w:rsidR="00F47B84" w:rsidRPr="003C4F96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414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414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414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414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414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414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F720F80" w14:textId="69DA6F0B" w:rsidR="00F47B84" w:rsidRPr="003C4F96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414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414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414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414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414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414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5C97378" w14:textId="108361AB" w:rsidR="00F47B84" w:rsidRPr="003C4F96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414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414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414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414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414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414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C5FB7DA" w14:textId="0AA5159D" w:rsidR="00F47B84" w:rsidRPr="003C4F96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414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414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414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414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414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414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F1D30A9" w14:textId="7DCD54A7" w:rsidR="00F47B84" w:rsidRPr="003C4F96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414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414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414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414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414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414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3C4F96" w14:paraId="32B8BE89" w14:textId="77777777" w:rsidTr="0008676A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0D9AC0E" w14:textId="0F5E9BCB" w:rsidR="00F47B84" w:rsidRPr="003C4F96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414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414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414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414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62414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414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62414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414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31</w: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9AA773E" w14:textId="0F7BC251" w:rsidR="00F47B84" w:rsidRPr="003C4F96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414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414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414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3D39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BAD5D6A" w14:textId="77777777" w:rsidR="00F47B84" w:rsidRPr="003C4F96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4E587D2" w14:textId="77777777" w:rsidR="00F47B84" w:rsidRPr="003C4F96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49854BC" w14:textId="77777777" w:rsidR="00F47B84" w:rsidRPr="003C4F96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2F79B25" w14:textId="77777777" w:rsidR="00F47B84" w:rsidRPr="003C4F96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007B508" w14:textId="77777777" w:rsidR="00F47B84" w:rsidRPr="003C4F96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28A2AF01" w14:textId="77777777" w:rsidR="00F47B84" w:rsidRPr="003C4F96" w:rsidRDefault="00F47B84" w:rsidP="00FC5F25">
            <w:pPr>
              <w:pStyle w:val="ad"/>
              <w:rPr>
                <w:rFonts w:ascii="Century Gothic" w:hAnsi="Century Gothic"/>
                <w:noProof/>
                <w:color w:val="auto"/>
                <w:sz w:val="80"/>
                <w:szCs w:val="80"/>
                <w:lang w:val="en-US" w:bidi="ru-RU"/>
              </w:rPr>
            </w:pPr>
          </w:p>
        </w:tc>
      </w:tr>
    </w:tbl>
    <w:p w14:paraId="3208FF17" w14:textId="726E9943" w:rsidR="00ED5F48" w:rsidRPr="00B107D7" w:rsidRDefault="00ED5F48" w:rsidP="00FC5F25">
      <w:pPr>
        <w:pStyle w:val="Months"/>
        <w:jc w:val="center"/>
        <w:rPr>
          <w:rFonts w:ascii="Century Gothic" w:hAnsi="Century Gothic"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5"/>
        <w:gridCol w:w="1499"/>
        <w:gridCol w:w="1499"/>
        <w:gridCol w:w="1499"/>
        <w:gridCol w:w="1499"/>
        <w:gridCol w:w="1470"/>
      </w:tblGrid>
      <w:tr w:rsidR="006F5860" w:rsidRPr="00B107D7" w14:paraId="4B2EB927" w14:textId="77777777" w:rsidTr="00907BEC">
        <w:trPr>
          <w:trHeight w:val="340"/>
        </w:trPr>
        <w:tc>
          <w:tcPr>
            <w:tcW w:w="708" w:type="pct"/>
            <w:vAlign w:val="center"/>
          </w:tcPr>
          <w:p w14:paraId="1E2EE8E7" w14:textId="3377BC84" w:rsidR="006F5860" w:rsidRPr="00BA6FB3" w:rsidRDefault="00295C69" w:rsidP="006F5860">
            <w:pPr>
              <w:pStyle w:val="Days"/>
              <w:rPr>
                <w:rFonts w:ascii="Century Gothic" w:hAnsi="Century Gothic"/>
                <w:noProof/>
                <w:color w:val="auto"/>
                <w:sz w:val="20"/>
                <w:szCs w:val="2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20"/>
                <w:szCs w:val="20"/>
                <w:lang w:bidi="ru-RU"/>
              </w:rPr>
              <w:t>PONEDELJEK</w:t>
            </w:r>
          </w:p>
        </w:tc>
        <w:tc>
          <w:tcPr>
            <w:tcW w:w="716" w:type="pct"/>
            <w:vAlign w:val="center"/>
          </w:tcPr>
          <w:p w14:paraId="08A9ADB4" w14:textId="1748CCD1" w:rsidR="006F5860" w:rsidRPr="00BA6FB3" w:rsidRDefault="00295C69" w:rsidP="006F5860">
            <w:pPr>
              <w:pStyle w:val="Days"/>
              <w:rPr>
                <w:rFonts w:ascii="Century Gothic" w:hAnsi="Century Gothic"/>
                <w:noProof/>
                <w:color w:val="auto"/>
                <w:sz w:val="20"/>
                <w:szCs w:val="2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20"/>
                <w:szCs w:val="20"/>
                <w:lang w:bidi="ru-RU"/>
              </w:rPr>
              <w:t>TOREK</w:t>
            </w:r>
          </w:p>
        </w:tc>
        <w:tc>
          <w:tcPr>
            <w:tcW w:w="718" w:type="pct"/>
            <w:vAlign w:val="center"/>
          </w:tcPr>
          <w:p w14:paraId="70798650" w14:textId="5821209E" w:rsidR="006F5860" w:rsidRPr="00BA6FB3" w:rsidRDefault="00295C69" w:rsidP="006F5860">
            <w:pPr>
              <w:pStyle w:val="Days"/>
              <w:rPr>
                <w:rFonts w:ascii="Century Gothic" w:hAnsi="Century Gothic"/>
                <w:noProof/>
                <w:color w:val="auto"/>
                <w:sz w:val="20"/>
                <w:szCs w:val="2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20"/>
                <w:szCs w:val="20"/>
                <w:lang w:bidi="ru-RU"/>
              </w:rPr>
              <w:t>SREDA</w:t>
            </w:r>
          </w:p>
        </w:tc>
        <w:tc>
          <w:tcPr>
            <w:tcW w:w="718" w:type="pct"/>
            <w:vAlign w:val="center"/>
          </w:tcPr>
          <w:p w14:paraId="0122A68C" w14:textId="7272E391" w:rsidR="006F5860" w:rsidRPr="00BA6FB3" w:rsidRDefault="00295C69" w:rsidP="006F5860">
            <w:pPr>
              <w:pStyle w:val="Days"/>
              <w:rPr>
                <w:rFonts w:ascii="Century Gothic" w:hAnsi="Century Gothic"/>
                <w:noProof/>
                <w:color w:val="auto"/>
                <w:sz w:val="20"/>
                <w:szCs w:val="2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20"/>
                <w:szCs w:val="20"/>
                <w:lang w:bidi="ru-RU"/>
              </w:rPr>
              <w:t>ČETRTEK</w:t>
            </w:r>
          </w:p>
        </w:tc>
        <w:tc>
          <w:tcPr>
            <w:tcW w:w="718" w:type="pct"/>
            <w:vAlign w:val="center"/>
          </w:tcPr>
          <w:p w14:paraId="295C0986" w14:textId="077150B4" w:rsidR="006F5860" w:rsidRPr="00BA6FB3" w:rsidRDefault="00295C69" w:rsidP="006F5860">
            <w:pPr>
              <w:pStyle w:val="Days"/>
              <w:rPr>
                <w:rFonts w:ascii="Century Gothic" w:hAnsi="Century Gothic"/>
                <w:noProof/>
                <w:color w:val="auto"/>
                <w:sz w:val="20"/>
                <w:szCs w:val="2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20"/>
                <w:szCs w:val="20"/>
                <w:lang w:bidi="ru-RU"/>
              </w:rPr>
              <w:t>PETEK</w:t>
            </w:r>
          </w:p>
        </w:tc>
        <w:tc>
          <w:tcPr>
            <w:tcW w:w="718" w:type="pct"/>
            <w:vAlign w:val="center"/>
          </w:tcPr>
          <w:p w14:paraId="4AE62A27" w14:textId="43F43B59" w:rsidR="006F5860" w:rsidRPr="00BA6FB3" w:rsidRDefault="00295C69" w:rsidP="006F5860">
            <w:pPr>
              <w:pStyle w:val="Days"/>
              <w:rPr>
                <w:rFonts w:ascii="Century Gothic" w:hAnsi="Century Gothic"/>
                <w:noProof/>
                <w:color w:val="auto"/>
                <w:sz w:val="20"/>
                <w:szCs w:val="2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20"/>
                <w:szCs w:val="20"/>
                <w:lang w:bidi="ru-RU"/>
              </w:rPr>
              <w:t>SOBOTA</w:t>
            </w:r>
          </w:p>
        </w:tc>
        <w:tc>
          <w:tcPr>
            <w:tcW w:w="704" w:type="pct"/>
            <w:vAlign w:val="center"/>
          </w:tcPr>
          <w:p w14:paraId="7AEC02A7" w14:textId="379FEB86" w:rsidR="006F5860" w:rsidRPr="00BA6FB3" w:rsidRDefault="00295C69" w:rsidP="006F5860">
            <w:pPr>
              <w:pStyle w:val="Days"/>
              <w:rPr>
                <w:rFonts w:ascii="Century Gothic" w:hAnsi="Century Gothic"/>
                <w:noProof/>
                <w:color w:val="auto"/>
                <w:sz w:val="20"/>
                <w:szCs w:val="2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20"/>
                <w:szCs w:val="20"/>
                <w:lang w:bidi="ru-RU"/>
              </w:rPr>
              <w:t>NEDELJA</w:t>
            </w:r>
          </w:p>
        </w:tc>
      </w:tr>
      <w:tr w:rsidR="00ED5F48" w:rsidRPr="00B107D7" w14:paraId="6A54C37E" w14:textId="77777777" w:rsidTr="00BA6FB3">
        <w:trPr>
          <w:trHeight w:val="2041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5A81EA01" w14:textId="5A02C569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MonthStart4 \@ dddd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2414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5A35D5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" 1 ""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44FB043A" w14:textId="3D5E8054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MonthStart4 \@ dddd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2414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5A35D5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2414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33D3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CDDF311" w14:textId="30F928C2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MonthStart4 \@ dddd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2414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5A35D5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2414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F7DE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9C2D6C1" w14:textId="7D816F25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MonthStart4 \@ dddd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2414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5A35D5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2414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2414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2414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24148"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2B55C17" w14:textId="37EBA22C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MonthStart4 \@ dddd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2414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= “</w:instrText>
            </w:r>
            <w:r w:rsidRPr="005A35D5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2414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2414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2414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2414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29ABE1D" w14:textId="34B2D58B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MonthStart4 \@ dddd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2414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5A35D5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=E2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2414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=E2+1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2414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2414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2414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3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657C3D9E" w14:textId="6F0FD13B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MonthStart4 \@ dddd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2414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5A35D5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=F2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2414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=F2+1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2414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2414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2414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4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B107D7" w14:paraId="7EB2B2FA" w14:textId="77777777" w:rsidTr="00BA6FB3">
        <w:trPr>
          <w:trHeight w:val="2041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50DCA498" w14:textId="7EDBFCC9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2414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5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3BA343AB" w14:textId="6A0A0569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2414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6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167D8E8" w14:textId="1AE7822C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2414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7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7F8F156" w14:textId="56BFB483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2414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8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44F146E" w14:textId="3B37D23E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2414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9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8CFC167" w14:textId="1CE32867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=E3+1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2414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10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753B4AD5" w14:textId="5CAF00DA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=F3+1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2414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11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B107D7" w14:paraId="3002DD0F" w14:textId="77777777" w:rsidTr="00BA6FB3">
        <w:trPr>
          <w:trHeight w:val="2041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28892CB7" w14:textId="3885305C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2414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12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318520C1" w14:textId="6BBF711B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2414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13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B464F66" w14:textId="3505CDCF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2414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14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360DA3E" w14:textId="57EB813B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2414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15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5A13C5D" w14:textId="4E97CE48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2414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16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5958C56" w14:textId="72CB8008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=E4+1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2414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17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45357CD5" w14:textId="69BCCECC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=F4+1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2414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18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B107D7" w14:paraId="568BAFAE" w14:textId="77777777" w:rsidTr="00BA6FB3">
        <w:trPr>
          <w:trHeight w:val="2041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78E74E94" w14:textId="096E9EF5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2414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19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5CBE8491" w14:textId="4896561A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2414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20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3F091CF" w14:textId="131CDF0A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2414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21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F167198" w14:textId="3D78A916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2414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22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B107AF4" w14:textId="450F9ECB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2414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23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249DF52" w14:textId="07B4FA2B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=E5+1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2414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24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17093039" w14:textId="7AC28500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=F5+1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2414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25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B107D7" w14:paraId="5D73EBF0" w14:textId="77777777" w:rsidTr="00BA6FB3">
        <w:trPr>
          <w:trHeight w:val="2041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47DF9029" w14:textId="67EA276D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2414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2414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MonthEnd4 \@ d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2414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2414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2414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2414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26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66AA4896" w14:textId="453FC1C9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2414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2414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MonthEnd4 \@ d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2414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2414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2414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2414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27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DAF9E93" w14:textId="2CEA3C9B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2414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2414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MonthEnd4 \@ d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2414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2414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2414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2414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28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5633F73" w14:textId="1D5829C7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2414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2414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MonthEnd4 \@ d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2414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2414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2414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2414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29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B85F4A6" w14:textId="090EC8B2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2414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2414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MonthEnd4 \@ d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2414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2414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62414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2414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62414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2414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30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D073DED" w14:textId="327B9E33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=E6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2414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=E6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2414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MonthEnd4 \@ d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2414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=E6+1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33D3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09DF7ABA" w14:textId="77C4D6E4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=F6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2414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=F6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33D3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MonthEnd4 \@ d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33D3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=F6+1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4020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B107D7" w14:paraId="53BE865F" w14:textId="77777777" w:rsidTr="00BA6FB3">
        <w:trPr>
          <w:trHeight w:val="2041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432F4322" w14:textId="4CC33528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2414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4020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MonthEnd4 \@ d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4020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E2BE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072F4D3E" w14:textId="222CB934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2414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E2BE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MonthEnd4 \@ d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E2BE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CB2E77D" w14:textId="77777777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6678771" w14:textId="77777777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CC3DC82" w14:textId="77777777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0EF34A1" w14:textId="77777777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33C2D051" w14:textId="77777777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</w:p>
        </w:tc>
      </w:tr>
    </w:tbl>
    <w:p w14:paraId="50D5D5A5" w14:textId="77777777" w:rsidR="00ED5F48" w:rsidRPr="00B107D7" w:rsidRDefault="00ED5F48" w:rsidP="00FC5F25">
      <w:pPr>
        <w:pStyle w:val="a5"/>
        <w:rPr>
          <w:rFonts w:ascii="Century Gothic" w:hAnsi="Century Gothic"/>
          <w:noProof/>
          <w:color w:val="auto"/>
          <w:sz w:val="2"/>
          <w:szCs w:val="2"/>
        </w:rPr>
      </w:pPr>
    </w:p>
    <w:sectPr w:rsidR="00ED5F48" w:rsidRPr="00B107D7" w:rsidSect="00BA6FB3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5A2C97" w14:textId="77777777" w:rsidR="002504BB" w:rsidRDefault="002504BB">
      <w:pPr>
        <w:spacing w:after="0"/>
      </w:pPr>
      <w:r>
        <w:separator/>
      </w:r>
    </w:p>
  </w:endnote>
  <w:endnote w:type="continuationSeparator" w:id="0">
    <w:p w14:paraId="6E60D178" w14:textId="77777777" w:rsidR="002504BB" w:rsidRDefault="002504B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07D77B" w14:textId="77777777" w:rsidR="002504BB" w:rsidRDefault="002504BB">
      <w:pPr>
        <w:spacing w:after="0"/>
      </w:pPr>
      <w:r>
        <w:separator/>
      </w:r>
    </w:p>
  </w:footnote>
  <w:footnote w:type="continuationSeparator" w:id="0">
    <w:p w14:paraId="4B2527F5" w14:textId="77777777" w:rsidR="002504BB" w:rsidRDefault="002504BB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removePersonalInformation/>
  <w:removeDateAndTime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7"/>
    <w:docVar w:name="MonthEnd10" w:val="31.10.2027"/>
    <w:docVar w:name="MonthEnd11" w:val="30.11.2027"/>
    <w:docVar w:name="MonthEnd12" w:val="31.12.2027"/>
    <w:docVar w:name="MonthEnd2" w:val="28.02.2027"/>
    <w:docVar w:name="MonthEnd3" w:val="31.03.2027"/>
    <w:docVar w:name="MonthEnd4" w:val="30.04.2027"/>
    <w:docVar w:name="MonthEnd5" w:val="31.05.2027"/>
    <w:docVar w:name="MonthEnd6" w:val="30.06.2027"/>
    <w:docVar w:name="MonthEnd7" w:val="31.07.2027"/>
    <w:docVar w:name="MonthEnd8" w:val="31.08.2027"/>
    <w:docVar w:name="MonthEnd9" w:val="30.09.2027"/>
    <w:docVar w:name="Months" w:val="12"/>
    <w:docVar w:name="MonthStart1" w:val="01.01.2027"/>
    <w:docVar w:name="MonthStart10" w:val="01.10.2027"/>
    <w:docVar w:name="MonthStart11" w:val="01.11.2027"/>
    <w:docVar w:name="MonthStart12" w:val="01.12.2027"/>
    <w:docVar w:name="MonthStart2" w:val="01.02.2027"/>
    <w:docVar w:name="MonthStart3" w:val="01.03.2027"/>
    <w:docVar w:name="MonthStart4" w:val="01.04.2027"/>
    <w:docVar w:name="MonthStart5" w:val="01.05.2027"/>
    <w:docVar w:name="MonthStart6" w:val="01.06.2027"/>
    <w:docVar w:name="MonthStart7" w:val="01.07.2027"/>
    <w:docVar w:name="MonthStart8" w:val="01.08.2027"/>
    <w:docVar w:name="MonthStart9" w:val="01.09.2027"/>
    <w:docVar w:name="MonthStartLast" w:val="12/1/2012"/>
    <w:docVar w:name="WeekStart" w:val="понедельник"/>
  </w:docVars>
  <w:rsids>
    <w:rsidRoot w:val="00285C1D"/>
    <w:rsid w:val="00046855"/>
    <w:rsid w:val="0005357B"/>
    <w:rsid w:val="00071356"/>
    <w:rsid w:val="00072B58"/>
    <w:rsid w:val="0007736E"/>
    <w:rsid w:val="0008676A"/>
    <w:rsid w:val="00097A25"/>
    <w:rsid w:val="000A5A57"/>
    <w:rsid w:val="000B37A3"/>
    <w:rsid w:val="000D3E04"/>
    <w:rsid w:val="000D7D8B"/>
    <w:rsid w:val="0010321E"/>
    <w:rsid w:val="00105630"/>
    <w:rsid w:val="00112FE9"/>
    <w:rsid w:val="001274F3"/>
    <w:rsid w:val="00151CCE"/>
    <w:rsid w:val="001B01F9"/>
    <w:rsid w:val="001C41F9"/>
    <w:rsid w:val="002504BB"/>
    <w:rsid w:val="00285C1D"/>
    <w:rsid w:val="00295C69"/>
    <w:rsid w:val="002A6420"/>
    <w:rsid w:val="002A79F6"/>
    <w:rsid w:val="002E002C"/>
    <w:rsid w:val="003108C9"/>
    <w:rsid w:val="0031649E"/>
    <w:rsid w:val="003327F5"/>
    <w:rsid w:val="00340CAF"/>
    <w:rsid w:val="00343FE3"/>
    <w:rsid w:val="003B6D2A"/>
    <w:rsid w:val="003C0D41"/>
    <w:rsid w:val="003C4F96"/>
    <w:rsid w:val="003D6BD9"/>
    <w:rsid w:val="003E085C"/>
    <w:rsid w:val="003E7B3A"/>
    <w:rsid w:val="00416364"/>
    <w:rsid w:val="00431B29"/>
    <w:rsid w:val="00440416"/>
    <w:rsid w:val="00462EAD"/>
    <w:rsid w:val="004A6170"/>
    <w:rsid w:val="004C2B84"/>
    <w:rsid w:val="004D01F8"/>
    <w:rsid w:val="004F6AAC"/>
    <w:rsid w:val="00504E80"/>
    <w:rsid w:val="00512F2D"/>
    <w:rsid w:val="0054090F"/>
    <w:rsid w:val="00570FBB"/>
    <w:rsid w:val="00583B82"/>
    <w:rsid w:val="005923AC"/>
    <w:rsid w:val="005A35D5"/>
    <w:rsid w:val="005D5149"/>
    <w:rsid w:val="005E2BE9"/>
    <w:rsid w:val="005E656F"/>
    <w:rsid w:val="00600154"/>
    <w:rsid w:val="00624148"/>
    <w:rsid w:val="00627378"/>
    <w:rsid w:val="0064020C"/>
    <w:rsid w:val="00667021"/>
    <w:rsid w:val="00680B33"/>
    <w:rsid w:val="006974E1"/>
    <w:rsid w:val="006B6899"/>
    <w:rsid w:val="006C0896"/>
    <w:rsid w:val="006C26DB"/>
    <w:rsid w:val="006F513E"/>
    <w:rsid w:val="006F5860"/>
    <w:rsid w:val="0075629F"/>
    <w:rsid w:val="007A28B3"/>
    <w:rsid w:val="007C0139"/>
    <w:rsid w:val="007D45A1"/>
    <w:rsid w:val="007D7864"/>
    <w:rsid w:val="007F564D"/>
    <w:rsid w:val="0084378E"/>
    <w:rsid w:val="008B1201"/>
    <w:rsid w:val="008F16F7"/>
    <w:rsid w:val="008F7DE3"/>
    <w:rsid w:val="00907BEC"/>
    <w:rsid w:val="009164BA"/>
    <w:rsid w:val="009166BD"/>
    <w:rsid w:val="0093142E"/>
    <w:rsid w:val="00945235"/>
    <w:rsid w:val="00977AAE"/>
    <w:rsid w:val="00996E56"/>
    <w:rsid w:val="00997268"/>
    <w:rsid w:val="009D3CBC"/>
    <w:rsid w:val="009F5EA3"/>
    <w:rsid w:val="00A07FBF"/>
    <w:rsid w:val="00A12667"/>
    <w:rsid w:val="00A14581"/>
    <w:rsid w:val="00A20E4C"/>
    <w:rsid w:val="00A46F8E"/>
    <w:rsid w:val="00A74575"/>
    <w:rsid w:val="00A86610"/>
    <w:rsid w:val="00AA23D3"/>
    <w:rsid w:val="00AA3C50"/>
    <w:rsid w:val="00AC5F6C"/>
    <w:rsid w:val="00AE078C"/>
    <w:rsid w:val="00AE302A"/>
    <w:rsid w:val="00AE36BB"/>
    <w:rsid w:val="00B107D7"/>
    <w:rsid w:val="00B37C7E"/>
    <w:rsid w:val="00B570BA"/>
    <w:rsid w:val="00B65B09"/>
    <w:rsid w:val="00B85583"/>
    <w:rsid w:val="00B9476B"/>
    <w:rsid w:val="00BA6FB3"/>
    <w:rsid w:val="00BB2D47"/>
    <w:rsid w:val="00BC3952"/>
    <w:rsid w:val="00BE2710"/>
    <w:rsid w:val="00BE5AB8"/>
    <w:rsid w:val="00BF2AA2"/>
    <w:rsid w:val="00BF49DC"/>
    <w:rsid w:val="00C375A4"/>
    <w:rsid w:val="00C44DFB"/>
    <w:rsid w:val="00C6519B"/>
    <w:rsid w:val="00C70F21"/>
    <w:rsid w:val="00C7354B"/>
    <w:rsid w:val="00C800AA"/>
    <w:rsid w:val="00C85B38"/>
    <w:rsid w:val="00C91F9B"/>
    <w:rsid w:val="00C96C8F"/>
    <w:rsid w:val="00CD5868"/>
    <w:rsid w:val="00CF6166"/>
    <w:rsid w:val="00D4279A"/>
    <w:rsid w:val="00D47677"/>
    <w:rsid w:val="00DA0093"/>
    <w:rsid w:val="00DE32AC"/>
    <w:rsid w:val="00E1407A"/>
    <w:rsid w:val="00E33D39"/>
    <w:rsid w:val="00E33F1A"/>
    <w:rsid w:val="00E50BDE"/>
    <w:rsid w:val="00E52287"/>
    <w:rsid w:val="00E71E11"/>
    <w:rsid w:val="00E774CD"/>
    <w:rsid w:val="00E77E1D"/>
    <w:rsid w:val="00E97684"/>
    <w:rsid w:val="00ED5F48"/>
    <w:rsid w:val="00ED75B6"/>
    <w:rsid w:val="00F02E73"/>
    <w:rsid w:val="00F44587"/>
    <w:rsid w:val="00F47B84"/>
    <w:rsid w:val="00F91390"/>
    <w:rsid w:val="00F93E3B"/>
    <w:rsid w:val="00FA5682"/>
    <w:rsid w:val="00FB4526"/>
    <w:rsid w:val="00FC0032"/>
    <w:rsid w:val="00FC5F25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881</Words>
  <Characters>5026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2026-01-26T06:49:00Z</dcterms:created>
  <dcterms:modified xsi:type="dcterms:W3CDTF">2026-01-26T06:49:00Z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